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27B130" w14:textId="4042A75A" w:rsidR="00805D57" w:rsidRPr="0058708B" w:rsidRDefault="006268F6" w:rsidP="006044ED">
      <w:pPr>
        <w:pStyle w:val="Titel"/>
        <w:spacing w:before="4566"/>
      </w:pPr>
      <w:r>
        <w:rPr>
          <w:noProof/>
        </w:rPr>
        <mc:AlternateContent>
          <mc:Choice Requires="wps">
            <w:drawing>
              <wp:anchor distT="0" distB="0" distL="0" distR="0" simplePos="0" relativeHeight="251656704" behindDoc="0" locked="1" layoutInCell="1" allowOverlap="1" wp14:anchorId="5C37FB86" wp14:editId="6AB9302C">
                <wp:simplePos x="0" y="0"/>
                <wp:positionH relativeFrom="page">
                  <wp:posOffset>5666105</wp:posOffset>
                </wp:positionH>
                <wp:positionV relativeFrom="page">
                  <wp:posOffset>427355</wp:posOffset>
                </wp:positionV>
                <wp:extent cx="1907540" cy="3419475"/>
                <wp:effectExtent l="0" t="0" r="0" b="0"/>
                <wp:wrapNone/>
                <wp:docPr id="1831772322"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7540" cy="3419475"/>
                        </a:xfrm>
                        <a:prstGeom prst="rect">
                          <a:avLst/>
                        </a:prstGeom>
                        <a:noFill/>
                        <a:ln w="9525">
                          <a:noFill/>
                          <a:miter lim="800000"/>
                          <a:headEnd/>
                          <a:tailEnd/>
                        </a:ln>
                      </wps:spPr>
                      <wps:txbx>
                        <w:txbxContent>
                          <w:p w14:paraId="73E759B1" w14:textId="77777777" w:rsidR="001C0AEF" w:rsidRPr="00D660A7" w:rsidRDefault="00E3459D" w:rsidP="001C0AEF">
                            <w:pPr>
                              <w:spacing w:after="57"/>
                              <w:rPr>
                                <w:sz w:val="16"/>
                                <w:szCs w:val="16"/>
                              </w:rPr>
                            </w:pPr>
                            <w:r w:rsidRPr="00D660A7">
                              <w:rPr>
                                <w:b/>
                                <w:sz w:val="16"/>
                                <w:szCs w:val="16"/>
                              </w:rPr>
                              <w:t>Kanzlei Musterort</w:t>
                            </w:r>
                            <w:r w:rsidR="001C0AEF" w:rsidRPr="00D660A7">
                              <w:rPr>
                                <w:b/>
                                <w:sz w:val="16"/>
                                <w:szCs w:val="16"/>
                              </w:rPr>
                              <w:br/>
                            </w:r>
                            <w:r w:rsidRPr="00D660A7">
                              <w:rPr>
                                <w:sz w:val="16"/>
                                <w:szCs w:val="16"/>
                              </w:rPr>
                              <w:t>Beispielgasse</w:t>
                            </w:r>
                            <w:r w:rsidR="001C0AEF" w:rsidRPr="00D660A7">
                              <w:rPr>
                                <w:sz w:val="16"/>
                                <w:szCs w:val="16"/>
                              </w:rPr>
                              <w:t xml:space="preserve"> 2</w:t>
                            </w:r>
                            <w:r w:rsidR="001C0AEF" w:rsidRPr="00D660A7">
                              <w:rPr>
                                <w:sz w:val="16"/>
                                <w:szCs w:val="16"/>
                              </w:rPr>
                              <w:br/>
                            </w:r>
                            <w:r w:rsidRPr="00D660A7">
                              <w:rPr>
                                <w:sz w:val="16"/>
                                <w:szCs w:val="16"/>
                              </w:rPr>
                              <w:t>12345 Musterort</w:t>
                            </w:r>
                          </w:p>
                          <w:p w14:paraId="0D68D417" w14:textId="77777777" w:rsidR="001C0AEF" w:rsidRPr="00D660A7" w:rsidRDefault="001C0AEF" w:rsidP="00955F10">
                            <w:pPr>
                              <w:snapToGrid w:val="0"/>
                              <w:spacing w:after="200" w:line="160" w:lineRule="exact"/>
                              <w:rPr>
                                <w:sz w:val="16"/>
                                <w:szCs w:val="16"/>
                              </w:rPr>
                            </w:pPr>
                          </w:p>
                          <w:p w14:paraId="099D2258" w14:textId="77777777" w:rsidR="000D0016" w:rsidRPr="00D660A7" w:rsidRDefault="000D0016" w:rsidP="00F47DDD">
                            <w:pPr>
                              <w:spacing w:after="57"/>
                              <w:rPr>
                                <w:sz w:val="16"/>
                                <w:szCs w:val="16"/>
                              </w:rPr>
                            </w:pPr>
                            <w:r w:rsidRPr="00D660A7">
                              <w:rPr>
                                <w:color w:val="808080"/>
                                <w:sz w:val="12"/>
                                <w:szCs w:val="12"/>
                              </w:rPr>
                              <w:t>KANZLEILEITUNG</w:t>
                            </w:r>
                            <w:r w:rsidRPr="00D660A7">
                              <w:rPr>
                                <w:sz w:val="16"/>
                                <w:szCs w:val="16"/>
                              </w:rPr>
                              <w:t xml:space="preserve"> </w:t>
                            </w:r>
                            <w:r w:rsidR="00F47DDD" w:rsidRPr="00D660A7">
                              <w:rPr>
                                <w:sz w:val="16"/>
                                <w:szCs w:val="16"/>
                              </w:rPr>
                              <w:br/>
                            </w:r>
                            <w:r w:rsidRPr="00D660A7">
                              <w:rPr>
                                <w:sz w:val="16"/>
                                <w:szCs w:val="16"/>
                              </w:rPr>
                              <w:t>Max Mustermann, StB</w:t>
                            </w:r>
                            <w:r w:rsidRPr="00D660A7">
                              <w:rPr>
                                <w:sz w:val="16"/>
                                <w:szCs w:val="16"/>
                              </w:rPr>
                              <w:br/>
                              <w:t>Martin Mustermann, StB</w:t>
                            </w:r>
                          </w:p>
                          <w:p w14:paraId="6C3B2EFB" w14:textId="77777777" w:rsidR="000D0016" w:rsidRPr="00D660A7" w:rsidRDefault="000D0016" w:rsidP="000D0016">
                            <w:pPr>
                              <w:spacing w:before="100" w:after="57"/>
                              <w:rPr>
                                <w:sz w:val="16"/>
                                <w:szCs w:val="16"/>
                              </w:rPr>
                            </w:pPr>
                            <w:r w:rsidRPr="00D660A7">
                              <w:rPr>
                                <w:color w:val="808080"/>
                                <w:sz w:val="12"/>
                                <w:szCs w:val="12"/>
                              </w:rPr>
                              <w:t>STEUERBERATER</w:t>
                            </w:r>
                            <w:r w:rsidRPr="00D660A7">
                              <w:rPr>
                                <w:sz w:val="16"/>
                                <w:szCs w:val="16"/>
                              </w:rPr>
                              <w:t xml:space="preserve"> </w:t>
                            </w:r>
                            <w:r w:rsidRPr="00D660A7">
                              <w:rPr>
                                <w:sz w:val="16"/>
                                <w:szCs w:val="16"/>
                              </w:rPr>
                              <w:br/>
                              <w:t>Max Mustermann, StB</w:t>
                            </w:r>
                            <w:r w:rsidRPr="00D660A7">
                              <w:rPr>
                                <w:sz w:val="16"/>
                                <w:szCs w:val="16"/>
                              </w:rPr>
                              <w:br/>
                              <w:t>Martina Mustermann, StB</w:t>
                            </w:r>
                            <w:r w:rsidRPr="00D660A7">
                              <w:rPr>
                                <w:sz w:val="16"/>
                                <w:szCs w:val="16"/>
                              </w:rPr>
                              <w:br/>
                              <w:t>Martin Mustermann, StB</w:t>
                            </w:r>
                          </w:p>
                          <w:p w14:paraId="3586490C" w14:textId="77777777" w:rsidR="001C0AEF" w:rsidRPr="00D660A7" w:rsidRDefault="001C0AEF" w:rsidP="000D0016">
                            <w:pPr>
                              <w:spacing w:before="100" w:after="57"/>
                              <w:rPr>
                                <w:sz w:val="16"/>
                                <w:szCs w:val="16"/>
                              </w:rPr>
                            </w:pPr>
                            <w:r w:rsidRPr="00D660A7">
                              <w:rPr>
                                <w:color w:val="808080"/>
                                <w:sz w:val="12"/>
                                <w:szCs w:val="12"/>
                              </w:rPr>
                              <w:t>BEARBEITER</w:t>
                            </w:r>
                            <w:r w:rsidRPr="00D660A7">
                              <w:rPr>
                                <w:color w:val="808080"/>
                                <w:sz w:val="12"/>
                                <w:szCs w:val="12"/>
                              </w:rPr>
                              <w:br/>
                            </w:r>
                            <w:r w:rsidRPr="00D660A7">
                              <w:rPr>
                                <w:b/>
                                <w:sz w:val="16"/>
                                <w:szCs w:val="16"/>
                              </w:rPr>
                              <w:t>Max Mustermann</w:t>
                            </w:r>
                            <w:r w:rsidRPr="00D660A7">
                              <w:rPr>
                                <w:sz w:val="16"/>
                                <w:szCs w:val="16"/>
                              </w:rPr>
                              <w:br/>
                              <w:t>Telefon</w:t>
                            </w:r>
                            <w:r w:rsidR="001E0D27" w:rsidRPr="00D660A7">
                              <w:rPr>
                                <w:sz w:val="16"/>
                                <w:szCs w:val="16"/>
                              </w:rPr>
                              <w:t xml:space="preserve"> </w:t>
                            </w:r>
                            <w:r w:rsidRPr="00D660A7">
                              <w:rPr>
                                <w:sz w:val="16"/>
                                <w:szCs w:val="16"/>
                              </w:rPr>
                              <w:t>089 12345-678</w:t>
                            </w:r>
                            <w:r w:rsidRPr="00D660A7">
                              <w:rPr>
                                <w:sz w:val="16"/>
                                <w:szCs w:val="16"/>
                              </w:rPr>
                              <w:br/>
                              <w:t>Fax</w:t>
                            </w:r>
                            <w:r w:rsidR="001E0D27" w:rsidRPr="00D660A7">
                              <w:rPr>
                                <w:sz w:val="16"/>
                                <w:szCs w:val="16"/>
                              </w:rPr>
                              <w:t xml:space="preserve"> </w:t>
                            </w:r>
                            <w:r w:rsidRPr="00D660A7">
                              <w:rPr>
                                <w:sz w:val="16"/>
                                <w:szCs w:val="16"/>
                              </w:rPr>
                              <w:t>089 12345-789</w:t>
                            </w:r>
                            <w:r w:rsidRPr="00D660A7">
                              <w:rPr>
                                <w:sz w:val="16"/>
                                <w:szCs w:val="16"/>
                              </w:rPr>
                              <w:br/>
                              <w:t>max.mustermann</w:t>
                            </w:r>
                            <w:r w:rsidRPr="00D660A7">
                              <w:rPr>
                                <w:sz w:val="16"/>
                                <w:szCs w:val="16"/>
                              </w:rPr>
                              <w:br/>
                              <w:t>@treukontax.de</w:t>
                            </w:r>
                          </w:p>
                          <w:p w14:paraId="7BAD208E" w14:textId="77777777" w:rsidR="001C0AEF" w:rsidRPr="00D660A7" w:rsidRDefault="001C0AEF" w:rsidP="000D0016">
                            <w:pPr>
                              <w:spacing w:before="100" w:after="57"/>
                              <w:rPr>
                                <w:b/>
                                <w:bCs/>
                                <w:sz w:val="16"/>
                                <w:szCs w:val="16"/>
                              </w:rPr>
                            </w:pPr>
                            <w:r w:rsidRPr="00D660A7">
                              <w:rPr>
                                <w:color w:val="808080"/>
                                <w:sz w:val="12"/>
                                <w:szCs w:val="12"/>
                              </w:rPr>
                              <w:t>IHR ZEICHEN</w:t>
                            </w:r>
                            <w:r w:rsidR="005F5564" w:rsidRPr="00D660A7">
                              <w:rPr>
                                <w:b/>
                                <w:bCs/>
                                <w:sz w:val="16"/>
                                <w:szCs w:val="16"/>
                              </w:rPr>
                              <w:t xml:space="preserve"> </w:t>
                            </w:r>
                            <w:r w:rsidRPr="00D660A7">
                              <w:rPr>
                                <w:b/>
                                <w:bCs/>
                                <w:sz w:val="16"/>
                                <w:szCs w:val="16"/>
                              </w:rPr>
                              <w:br/>
                            </w:r>
                          </w:p>
                          <w:p w14:paraId="3BC6E790" w14:textId="77777777" w:rsidR="00F47DDD" w:rsidRPr="00D660A7" w:rsidRDefault="001C0AEF" w:rsidP="000D0016">
                            <w:pPr>
                              <w:spacing w:before="100" w:after="57"/>
                              <w:rPr>
                                <w:b/>
                                <w:bCs/>
                                <w:sz w:val="16"/>
                                <w:szCs w:val="16"/>
                              </w:rPr>
                            </w:pPr>
                            <w:r w:rsidRPr="00D660A7">
                              <w:rPr>
                                <w:color w:val="808080"/>
                                <w:sz w:val="12"/>
                                <w:szCs w:val="12"/>
                              </w:rPr>
                              <w:t>UNSER ZEICHEN</w:t>
                            </w:r>
                            <w:r w:rsidR="00F47DDD" w:rsidRPr="00D660A7">
                              <w:rPr>
                                <w:b/>
                                <w:bCs/>
                                <w:sz w:val="16"/>
                                <w:szCs w:val="16"/>
                              </w:rPr>
                              <w:t xml:space="preserve"> </w:t>
                            </w:r>
                            <w:r w:rsidR="00F47DDD" w:rsidRPr="00D660A7">
                              <w:rPr>
                                <w:b/>
                                <w:bCs/>
                                <w:sz w:val="16"/>
                                <w:szCs w:val="16"/>
                              </w:rPr>
                              <w:br/>
                            </w:r>
                          </w:p>
                          <w:p w14:paraId="58AE6271" w14:textId="37B4F7E6" w:rsidR="001C0AEF" w:rsidRPr="00D660A7" w:rsidRDefault="000D0016" w:rsidP="000D0016">
                            <w:pPr>
                              <w:spacing w:before="100" w:after="57"/>
                              <w:rPr>
                                <w:sz w:val="16"/>
                                <w:szCs w:val="16"/>
                              </w:rPr>
                            </w:pPr>
                            <w:r w:rsidRPr="00D660A7">
                              <w:rPr>
                                <w:color w:val="808080"/>
                                <w:sz w:val="12"/>
                                <w:szCs w:val="12"/>
                              </w:rPr>
                              <w:t>DA</w:t>
                            </w:r>
                            <w:r w:rsidR="001C0AEF" w:rsidRPr="00D660A7">
                              <w:rPr>
                                <w:color w:val="808080"/>
                                <w:sz w:val="12"/>
                                <w:szCs w:val="12"/>
                              </w:rPr>
                              <w:t>TUM</w:t>
                            </w:r>
                            <w:r w:rsidR="001C0AEF" w:rsidRPr="00D660A7">
                              <w:rPr>
                                <w:sz w:val="16"/>
                                <w:szCs w:val="16"/>
                              </w:rPr>
                              <w:br/>
                            </w:r>
                            <w:r w:rsidR="001C0AEF" w:rsidRPr="00D660A7">
                              <w:rPr>
                                <w:sz w:val="16"/>
                                <w:szCs w:val="16"/>
                              </w:rPr>
                              <w:fldChar w:fldCharType="begin"/>
                            </w:r>
                            <w:r w:rsidR="001C0AEF" w:rsidRPr="00D660A7">
                              <w:rPr>
                                <w:sz w:val="16"/>
                                <w:szCs w:val="16"/>
                              </w:rPr>
                              <w:instrText xml:space="preserve"> DATE  \@ "d. MMMM yyyy"  \* MERGEFORMAT </w:instrText>
                            </w:r>
                            <w:r w:rsidR="001C0AEF" w:rsidRPr="00D660A7">
                              <w:rPr>
                                <w:sz w:val="16"/>
                                <w:szCs w:val="16"/>
                              </w:rPr>
                              <w:fldChar w:fldCharType="separate"/>
                            </w:r>
                            <w:r w:rsidR="006F694D">
                              <w:rPr>
                                <w:noProof/>
                                <w:sz w:val="16"/>
                                <w:szCs w:val="16"/>
                              </w:rPr>
                              <w:t>21. September 2026</w:t>
                            </w:r>
                            <w:r w:rsidR="001C0AEF" w:rsidRPr="00D660A7">
                              <w:rPr>
                                <w:sz w:val="16"/>
                                <w:szCs w:val="16"/>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37FB86" id="_x0000_t202" coordsize="21600,21600" o:spt="202" path="m,l,21600r21600,l21600,xe">
                <v:stroke joinstyle="miter"/>
                <v:path gradientshapeok="t" o:connecttype="rect"/>
              </v:shapetype>
              <v:shape id="Textfeld 7" o:spid="_x0000_s1026" type="#_x0000_t202" style="position:absolute;margin-left:446.15pt;margin-top:33.65pt;width:150.2pt;height:269.2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" filled="f" stroked="f">
                <v:textbox inset="0,0,0,0">
                  <w:txbxContent>
                    <w:p w14:paraId="73E759B1" w14:textId="77777777" w:rsidR="001C0AEF" w:rsidRPr="00D660A7" w:rsidRDefault="00E3459D" w:rsidP="001C0AEF">
                      <w:pPr>
                        <w:spacing w:after="57"/>
                        <w:rPr>
                          <w:sz w:val="16"/>
                          <w:szCs w:val="16"/>
                        </w:rPr>
                      </w:pPr>
                      <w:r w:rsidRPr="00D660A7">
                        <w:rPr>
                          <w:b/>
                          <w:sz w:val="16"/>
                          <w:szCs w:val="16"/>
                        </w:rPr>
                        <w:t>Kanzlei Musterort</w:t>
                      </w:r>
                      <w:r w:rsidR="001C0AEF" w:rsidRPr="00D660A7">
                        <w:rPr>
                          <w:b/>
                          <w:sz w:val="16"/>
                          <w:szCs w:val="16"/>
                        </w:rPr>
                        <w:br/>
                      </w:r>
                      <w:r w:rsidRPr="00D660A7">
                        <w:rPr>
                          <w:sz w:val="16"/>
                          <w:szCs w:val="16"/>
                        </w:rPr>
                        <w:t>Beispielgasse</w:t>
                      </w:r>
                      <w:r w:rsidR="001C0AEF" w:rsidRPr="00D660A7">
                        <w:rPr>
                          <w:sz w:val="16"/>
                          <w:szCs w:val="16"/>
                        </w:rPr>
                        <w:t xml:space="preserve"> 2</w:t>
                      </w:r>
                      <w:r w:rsidR="001C0AEF" w:rsidRPr="00D660A7">
                        <w:rPr>
                          <w:sz w:val="16"/>
                          <w:szCs w:val="16"/>
                        </w:rPr>
                        <w:br/>
                      </w:r>
                      <w:r w:rsidRPr="00D660A7">
                        <w:rPr>
                          <w:sz w:val="16"/>
                          <w:szCs w:val="16"/>
                        </w:rPr>
                        <w:t>12345 Musterort</w:t>
                      </w:r>
                    </w:p>
                    <w:p w14:paraId="0D68D417" w14:textId="77777777" w:rsidR="001C0AEF" w:rsidRPr="00D660A7" w:rsidRDefault="001C0AEF" w:rsidP="00955F10">
                      <w:pPr>
                        <w:snapToGrid w:val="0"/>
                        <w:spacing w:after="200" w:line="160" w:lineRule="exact"/>
                        <w:rPr>
                          <w:sz w:val="16"/>
                          <w:szCs w:val="16"/>
                        </w:rPr>
                      </w:pPr>
                    </w:p>
                    <w:p w14:paraId="099D2258" w14:textId="77777777" w:rsidR="000D0016" w:rsidRPr="00D660A7" w:rsidRDefault="000D0016" w:rsidP="00F47DDD">
                      <w:pPr>
                        <w:spacing w:after="57"/>
                        <w:rPr>
                          <w:sz w:val="16"/>
                          <w:szCs w:val="16"/>
                        </w:rPr>
                      </w:pPr>
                      <w:r w:rsidRPr="00D660A7">
                        <w:rPr>
                          <w:color w:val="808080"/>
                          <w:sz w:val="12"/>
                          <w:szCs w:val="12"/>
                        </w:rPr>
                        <w:t>KANZLEILEITUNG</w:t>
                      </w:r>
                      <w:r w:rsidRPr="00D660A7">
                        <w:rPr>
                          <w:sz w:val="16"/>
                          <w:szCs w:val="16"/>
                        </w:rPr>
                        <w:t xml:space="preserve"> </w:t>
                      </w:r>
                      <w:r w:rsidR="00F47DDD" w:rsidRPr="00D660A7">
                        <w:rPr>
                          <w:sz w:val="16"/>
                          <w:szCs w:val="16"/>
                        </w:rPr>
                        <w:br/>
                      </w:r>
                      <w:r w:rsidRPr="00D660A7">
                        <w:rPr>
                          <w:sz w:val="16"/>
                          <w:szCs w:val="16"/>
                        </w:rPr>
                        <w:t>Max Mustermann, StB</w:t>
                      </w:r>
                      <w:r w:rsidRPr="00D660A7">
                        <w:rPr>
                          <w:sz w:val="16"/>
                          <w:szCs w:val="16"/>
                        </w:rPr>
                        <w:br/>
                        <w:t>Martin Mustermann, StB</w:t>
                      </w:r>
                    </w:p>
                    <w:p w14:paraId="6C3B2EFB" w14:textId="77777777" w:rsidR="000D0016" w:rsidRPr="00D660A7" w:rsidRDefault="000D0016" w:rsidP="000D0016">
                      <w:pPr>
                        <w:spacing w:before="100" w:after="57"/>
                        <w:rPr>
                          <w:sz w:val="16"/>
                          <w:szCs w:val="16"/>
                        </w:rPr>
                      </w:pPr>
                      <w:r w:rsidRPr="00D660A7">
                        <w:rPr>
                          <w:color w:val="808080"/>
                          <w:sz w:val="12"/>
                          <w:szCs w:val="12"/>
                        </w:rPr>
                        <w:t>STEUERBERATER</w:t>
                      </w:r>
                      <w:r w:rsidRPr="00D660A7">
                        <w:rPr>
                          <w:sz w:val="16"/>
                          <w:szCs w:val="16"/>
                        </w:rPr>
                        <w:t xml:space="preserve"> </w:t>
                      </w:r>
                      <w:r w:rsidRPr="00D660A7">
                        <w:rPr>
                          <w:sz w:val="16"/>
                          <w:szCs w:val="16"/>
                        </w:rPr>
                        <w:br/>
                        <w:t>Max Mustermann, StB</w:t>
                      </w:r>
                      <w:r w:rsidRPr="00D660A7">
                        <w:rPr>
                          <w:sz w:val="16"/>
                          <w:szCs w:val="16"/>
                        </w:rPr>
                        <w:br/>
                        <w:t>Martina Mustermann, StB</w:t>
                      </w:r>
                      <w:r w:rsidRPr="00D660A7">
                        <w:rPr>
                          <w:sz w:val="16"/>
                          <w:szCs w:val="16"/>
                        </w:rPr>
                        <w:br/>
                        <w:t>Martin Mustermann, StB</w:t>
                      </w:r>
                    </w:p>
                    <w:p w14:paraId="3586490C" w14:textId="77777777" w:rsidR="001C0AEF" w:rsidRPr="00D660A7" w:rsidRDefault="001C0AEF" w:rsidP="000D0016">
                      <w:pPr>
                        <w:spacing w:before="100" w:after="57"/>
                        <w:rPr>
                          <w:sz w:val="16"/>
                          <w:szCs w:val="16"/>
                        </w:rPr>
                      </w:pPr>
                      <w:r w:rsidRPr="00D660A7">
                        <w:rPr>
                          <w:color w:val="808080"/>
                          <w:sz w:val="12"/>
                          <w:szCs w:val="12"/>
                        </w:rPr>
                        <w:t>BEARBEITER</w:t>
                      </w:r>
                      <w:r w:rsidRPr="00D660A7">
                        <w:rPr>
                          <w:color w:val="808080"/>
                          <w:sz w:val="12"/>
                          <w:szCs w:val="12"/>
                        </w:rPr>
                        <w:br/>
                      </w:r>
                      <w:r w:rsidRPr="00D660A7">
                        <w:rPr>
                          <w:b/>
                          <w:sz w:val="16"/>
                          <w:szCs w:val="16"/>
                        </w:rPr>
                        <w:t>Max Mustermann</w:t>
                      </w:r>
                      <w:r w:rsidRPr="00D660A7">
                        <w:rPr>
                          <w:sz w:val="16"/>
                          <w:szCs w:val="16"/>
                        </w:rPr>
                        <w:br/>
                        <w:t>Telefon</w:t>
                      </w:r>
                      <w:r w:rsidR="001E0D27" w:rsidRPr="00D660A7">
                        <w:rPr>
                          <w:sz w:val="16"/>
                          <w:szCs w:val="16"/>
                        </w:rPr>
                        <w:t xml:space="preserve"> </w:t>
                      </w:r>
                      <w:r w:rsidRPr="00D660A7">
                        <w:rPr>
                          <w:sz w:val="16"/>
                          <w:szCs w:val="16"/>
                        </w:rPr>
                        <w:t>089 12345-678</w:t>
                      </w:r>
                      <w:r w:rsidRPr="00D660A7">
                        <w:rPr>
                          <w:sz w:val="16"/>
                          <w:szCs w:val="16"/>
                        </w:rPr>
                        <w:br/>
                        <w:t>Fax</w:t>
                      </w:r>
                      <w:r w:rsidR="001E0D27" w:rsidRPr="00D660A7">
                        <w:rPr>
                          <w:sz w:val="16"/>
                          <w:szCs w:val="16"/>
                        </w:rPr>
                        <w:t xml:space="preserve"> </w:t>
                      </w:r>
                      <w:r w:rsidRPr="00D660A7">
                        <w:rPr>
                          <w:sz w:val="16"/>
                          <w:szCs w:val="16"/>
                        </w:rPr>
                        <w:t>089 12345-789</w:t>
                      </w:r>
                      <w:r w:rsidRPr="00D660A7">
                        <w:rPr>
                          <w:sz w:val="16"/>
                          <w:szCs w:val="16"/>
                        </w:rPr>
                        <w:br/>
                        <w:t>max.mustermann</w:t>
                      </w:r>
                      <w:r w:rsidRPr="00D660A7">
                        <w:rPr>
                          <w:sz w:val="16"/>
                          <w:szCs w:val="16"/>
                        </w:rPr>
                        <w:br/>
                        <w:t>@treukontax.de</w:t>
                      </w:r>
                    </w:p>
                    <w:p w14:paraId="7BAD208E" w14:textId="77777777" w:rsidR="001C0AEF" w:rsidRPr="00D660A7" w:rsidRDefault="001C0AEF" w:rsidP="000D0016">
                      <w:pPr>
                        <w:spacing w:before="100" w:after="57"/>
                        <w:rPr>
                          <w:b/>
                          <w:bCs/>
                          <w:sz w:val="16"/>
                          <w:szCs w:val="16"/>
                        </w:rPr>
                      </w:pPr>
                      <w:r w:rsidRPr="00D660A7">
                        <w:rPr>
                          <w:color w:val="808080"/>
                          <w:sz w:val="12"/>
                          <w:szCs w:val="12"/>
                        </w:rPr>
                        <w:t>IHR ZEICHEN</w:t>
                      </w:r>
                      <w:r w:rsidR="005F5564" w:rsidRPr="00D660A7">
                        <w:rPr>
                          <w:b/>
                          <w:bCs/>
                          <w:sz w:val="16"/>
                          <w:szCs w:val="16"/>
                        </w:rPr>
                        <w:t xml:space="preserve"> </w:t>
                      </w:r>
                      <w:r w:rsidRPr="00D660A7">
                        <w:rPr>
                          <w:b/>
                          <w:bCs/>
                          <w:sz w:val="16"/>
                          <w:szCs w:val="16"/>
                        </w:rPr>
                        <w:br/>
                      </w:r>
                    </w:p>
                    <w:p w14:paraId="3BC6E790" w14:textId="77777777" w:rsidR="00F47DDD" w:rsidRPr="00D660A7" w:rsidRDefault="001C0AEF" w:rsidP="000D0016">
                      <w:pPr>
                        <w:spacing w:before="100" w:after="57"/>
                        <w:rPr>
                          <w:b/>
                          <w:bCs/>
                          <w:sz w:val="16"/>
                          <w:szCs w:val="16"/>
                        </w:rPr>
                      </w:pPr>
                      <w:r w:rsidRPr="00D660A7">
                        <w:rPr>
                          <w:color w:val="808080"/>
                          <w:sz w:val="12"/>
                          <w:szCs w:val="12"/>
                        </w:rPr>
                        <w:t>UNSER ZEICHEN</w:t>
                      </w:r>
                      <w:r w:rsidR="00F47DDD" w:rsidRPr="00D660A7">
                        <w:rPr>
                          <w:b/>
                          <w:bCs/>
                          <w:sz w:val="16"/>
                          <w:szCs w:val="16"/>
                        </w:rPr>
                        <w:t xml:space="preserve"> </w:t>
                      </w:r>
                      <w:r w:rsidR="00F47DDD" w:rsidRPr="00D660A7">
                        <w:rPr>
                          <w:b/>
                          <w:bCs/>
                          <w:sz w:val="16"/>
                          <w:szCs w:val="16"/>
                        </w:rPr>
                        <w:br/>
                      </w:r>
                    </w:p>
                    <w:p w14:paraId="58AE6271" w14:textId="37B4F7E6" w:rsidR="001C0AEF" w:rsidRPr="00D660A7" w:rsidRDefault="000D0016" w:rsidP="000D0016">
                      <w:pPr>
                        <w:spacing w:before="100" w:after="57"/>
                        <w:rPr>
                          <w:sz w:val="16"/>
                          <w:szCs w:val="16"/>
                        </w:rPr>
                      </w:pPr>
                      <w:r w:rsidRPr="00D660A7">
                        <w:rPr>
                          <w:color w:val="808080"/>
                          <w:sz w:val="12"/>
                          <w:szCs w:val="12"/>
                        </w:rPr>
                        <w:t>DA</w:t>
                      </w:r>
                      <w:r w:rsidR="001C0AEF" w:rsidRPr="00D660A7">
                        <w:rPr>
                          <w:color w:val="808080"/>
                          <w:sz w:val="12"/>
                          <w:szCs w:val="12"/>
                        </w:rPr>
                        <w:t>TUM</w:t>
                      </w:r>
                      <w:r w:rsidR="001C0AEF" w:rsidRPr="00D660A7">
                        <w:rPr>
                          <w:sz w:val="16"/>
                          <w:szCs w:val="16"/>
                        </w:rPr>
                        <w:br/>
                      </w:r>
                      <w:r w:rsidR="001C0AEF" w:rsidRPr="00D660A7">
                        <w:rPr>
                          <w:sz w:val="16"/>
                          <w:szCs w:val="16"/>
                        </w:rPr>
                        <w:fldChar w:fldCharType="begin"/>
                      </w:r>
                      <w:r w:rsidR="001C0AEF" w:rsidRPr="00D660A7">
                        <w:rPr>
                          <w:sz w:val="16"/>
                          <w:szCs w:val="16"/>
                        </w:rPr>
                        <w:instrText xml:space="preserve"> DATE  \@ "d. MMMM yyyy"  \* MERGEFORMAT </w:instrText>
                      </w:r>
                      <w:r w:rsidR="001C0AEF" w:rsidRPr="00D660A7">
                        <w:rPr>
                          <w:sz w:val="16"/>
                          <w:szCs w:val="16"/>
                        </w:rPr>
                        <w:fldChar w:fldCharType="separate"/>
                      </w:r>
                      <w:r w:rsidR="006F694D">
                        <w:rPr>
                          <w:noProof/>
                          <w:sz w:val="16"/>
                          <w:szCs w:val="16"/>
                        </w:rPr>
                        <w:t>21. September 2026</w:t>
                      </w:r>
                      <w:r w:rsidR="001C0AEF" w:rsidRPr="00D660A7">
                        <w:rPr>
                          <w:sz w:val="16"/>
                          <w:szCs w:val="16"/>
                        </w:rPr>
                        <w:fldChar w:fldCharType="end"/>
                      </w:r>
                    </w:p>
                  </w:txbxContent>
                </v:textbox>
                <w10:wrap anchorx="page" anchory="page"/>
                <w10:anchorlock/>
              </v:shape>
            </w:pict>
          </mc:Fallback>
        </mc:AlternateContent>
      </w:r>
      <w:r>
        <w:rPr>
          <w:noProof/>
        </w:rPr>
        <mc:AlternateContent>
          <mc:Choice Requires="wps">
            <w:drawing>
              <wp:anchor distT="0" distB="0" distL="0" distR="0" simplePos="0" relativeHeight="251655680" behindDoc="0" locked="1" layoutInCell="1" allowOverlap="1" wp14:anchorId="5D7A08C9" wp14:editId="2DAFEA14">
                <wp:simplePos x="0" y="0"/>
                <wp:positionH relativeFrom="page">
                  <wp:posOffset>5338445</wp:posOffset>
                </wp:positionH>
                <wp:positionV relativeFrom="page">
                  <wp:posOffset>20320</wp:posOffset>
                </wp:positionV>
                <wp:extent cx="2213610" cy="10651490"/>
                <wp:effectExtent l="0" t="0" r="0" b="0"/>
                <wp:wrapSquare wrapText="bothSides"/>
                <wp:docPr id="1483417280"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13610" cy="10651490"/>
                        </a:xfrm>
                        <a:prstGeom prst="rect">
                          <a:avLst/>
                        </a:prstGeom>
                        <a:noFill/>
                        <a:ln w="9525">
                          <a:noFill/>
                          <a:miter lim="800000"/>
                          <a:headEnd/>
                          <a:tailEnd/>
                        </a:ln>
                      </wps:spPr>
                      <wps:txbx>
                        <w:txbxContent>
                          <w:p w14:paraId="5FBEA1EF" w14:textId="77777777" w:rsidR="00952B91" w:rsidRPr="00573F9C" w:rsidRDefault="00952B91" w:rsidP="00952B91">
                            <w:pPr>
                              <w:spacing w:after="57"/>
                              <w:rPr>
                                <w:sz w:val="16"/>
                                <w:szCs w:val="16"/>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A08C9" id="Textfeld 5" o:spid="_x0000_s1027" type="#_x0000_t202" style="position:absolute;margin-left:420.35pt;margin-top:1.6pt;width:174.3pt;height:838.7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" filled="f" stroked="f">
                <v:textbox inset="0,0,0,0">
                  <w:txbxContent>
                    <w:p w14:paraId="5FBEA1EF" w14:textId="77777777" w:rsidR="00952B91" w:rsidRPr="00573F9C" w:rsidRDefault="00952B91" w:rsidP="00952B91">
                      <w:pPr>
                        <w:spacing w:after="57"/>
                        <w:rPr>
                          <w:sz w:val="16"/>
                          <w:szCs w:val="16"/>
                        </w:rPr>
                      </w:pPr>
                    </w:p>
                  </w:txbxContent>
                </v:textbox>
                <w10:wrap type="square" anchorx="page" anchory="page"/>
                <w10:anchorlock/>
              </v:shape>
            </w:pict>
          </mc:Fallback>
        </mc:AlternateContent>
      </w:r>
      <w:r>
        <w:rPr>
          <w:noProof/>
        </w:rPr>
        <mc:AlternateContent>
          <mc:Choice Requires="wps">
            <w:drawing>
              <wp:anchor distT="0" distB="0" distL="0" distR="0" simplePos="0" relativeHeight="251658752" behindDoc="0" locked="1" layoutInCell="1" allowOverlap="1" wp14:anchorId="5D4708D6" wp14:editId="581B0DBF">
                <wp:simplePos x="0" y="0"/>
                <wp:positionH relativeFrom="page">
                  <wp:posOffset>863600</wp:posOffset>
                </wp:positionH>
                <wp:positionV relativeFrom="page">
                  <wp:posOffset>2174875</wp:posOffset>
                </wp:positionV>
                <wp:extent cx="2879725" cy="1079500"/>
                <wp:effectExtent l="0" t="0" r="0" b="0"/>
                <wp:wrapNone/>
                <wp:docPr id="1909150984"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79725" cy="1079500"/>
                        </a:xfrm>
                        <a:prstGeom prst="rect">
                          <a:avLst/>
                        </a:prstGeom>
                        <a:solidFill>
                          <a:srgbClr val="FFFFFF"/>
                        </a:solidFill>
                        <a:ln w="9525">
                          <a:noFill/>
                          <a:miter lim="800000"/>
                          <a:headEnd/>
                          <a:tailEnd/>
                        </a:ln>
                      </wps:spPr>
                      <wps:txbx>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708D6" id="Textfeld 3" o:spid="_x0000_s1028" type="#_x0000_t202" style="position:absolute;margin-left:68pt;margin-top:171.25pt;width:226.75pt;height:8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" stroked="f">
                <v:textbox inset="0,0,0,0">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v:textbox>
                <w10:wrap anchorx="page" anchory="page"/>
                <w10:anchorlock/>
              </v:shape>
            </w:pict>
          </mc:Fallback>
        </mc:AlternateContent>
      </w:r>
      <w:r>
        <w:rPr>
          <w:noProof/>
        </w:rPr>
        <mc:AlternateContent>
          <mc:Choice Requires="wps">
            <w:drawing>
              <wp:anchor distT="0" distB="0" distL="0" distR="0" simplePos="0" relativeHeight="251657728" behindDoc="0" locked="1" layoutInCell="1" allowOverlap="1" wp14:anchorId="4CFAD62B" wp14:editId="6FF23896">
                <wp:simplePos x="0" y="0"/>
                <wp:positionH relativeFrom="page">
                  <wp:posOffset>861695</wp:posOffset>
                </wp:positionH>
                <wp:positionV relativeFrom="page">
                  <wp:posOffset>1909445</wp:posOffset>
                </wp:positionV>
                <wp:extent cx="3122930" cy="143510"/>
                <wp:effectExtent l="0" t="0" r="1270" b="0"/>
                <wp:wrapNone/>
                <wp:docPr id="959217232"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22930" cy="143510"/>
                        </a:xfrm>
                        <a:prstGeom prst="rect">
                          <a:avLst/>
                        </a:prstGeom>
                        <a:solidFill>
                          <a:srgbClr val="FFFFFF"/>
                        </a:solidFill>
                        <a:ln w="9525">
                          <a:noFill/>
                          <a:miter lim="800000"/>
                          <a:headEnd/>
                          <a:tailEnd/>
                        </a:ln>
                      </wps:spPr>
                      <wps:txbx>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AD62B" id="Textfeld 1" o:spid="_x0000_s1029" type="#_x0000_t202" style="position:absolute;margin-left:67.85pt;margin-top:150.35pt;width:245.9pt;height:1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" stroked="f">
                <v:textbox inset="0,0,0,0">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v:textbox>
                <w10:wrap anchorx="page" anchory="page"/>
                <w10:anchorlock/>
              </v:shape>
            </w:pict>
          </mc:Fallback>
        </mc:AlternateContent>
      </w:r>
      <w:r w:rsidR="006044ED" w:rsidRPr="0058708B">
        <w:t>Betreffzeile</w:t>
      </w:r>
    </w:p>
    <w:p w14:paraId="44C532BD" w14:textId="77777777" w:rsidR="00573F9C" w:rsidRPr="002746A3" w:rsidRDefault="006044ED" w:rsidP="009D5A3B">
      <w:pPr>
        <w:tabs>
          <w:tab w:val="left" w:pos="8364"/>
        </w:tabs>
        <w:spacing w:line="280" w:lineRule="exact"/>
      </w:pPr>
      <w:r w:rsidRPr="002746A3">
        <w:t>Sehr geehrt</w:t>
      </w:r>
      <w:r w:rsidR="0086130D" w:rsidRPr="002746A3">
        <w:t>e Damen und Herren,</w:t>
      </w:r>
    </w:p>
    <w:p w14:paraId="5C384E41" w14:textId="77777777" w:rsidR="00573F9C" w:rsidRPr="002746A3" w:rsidRDefault="00573F9C" w:rsidP="009D5A3B">
      <w:pPr>
        <w:tabs>
          <w:tab w:val="left" w:pos="8364"/>
        </w:tabs>
        <w:spacing w:line="280" w:lineRule="exact"/>
      </w:pPr>
    </w:p>
    <w:p w14:paraId="771F0C65" w14:textId="77777777" w:rsidR="0067307B" w:rsidRPr="002746A3" w:rsidRDefault="00573F9C" w:rsidP="009D5A3B">
      <w:pPr>
        <w:spacing w:line="280" w:lineRule="exact"/>
      </w:pPr>
      <w:r w:rsidRPr="002746A3">
        <w:t>test123.</w:t>
      </w:r>
      <w:r w:rsidR="0067307B" w:rsidRPr="002746A3">
        <w:t xml:space="preserve">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w:t>
      </w:r>
    </w:p>
    <w:p w14:paraId="7D2B7766" w14:textId="77777777" w:rsidR="0067307B" w:rsidRPr="009D5A3B" w:rsidRDefault="0067307B" w:rsidP="009D5A3B">
      <w:pPr>
        <w:spacing w:line="280" w:lineRule="exact"/>
      </w:pPr>
    </w:p>
    <w:p w14:paraId="079075E0" w14:textId="77777777" w:rsidR="0067307B" w:rsidRDefault="0067307B" w:rsidP="009D5A3B">
      <w:pPr>
        <w:spacing w:line="280" w:lineRule="exact"/>
      </w:pPr>
      <w:r w:rsidRPr="009D5A3B">
        <w:t>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14:paraId="4C06C28E" w14:textId="77777777" w:rsidR="009D5A3B" w:rsidRPr="009D5A3B" w:rsidRDefault="009D5A3B" w:rsidP="009D5A3B">
      <w:pPr>
        <w:spacing w:line="280" w:lineRule="exact"/>
      </w:pPr>
    </w:p>
    <w:p w14:paraId="3A62938F" w14:textId="77777777" w:rsidR="0067307B" w:rsidRPr="009D5A3B" w:rsidRDefault="0067307B" w:rsidP="009D5A3B">
      <w:pPr>
        <w:spacing w:line="280" w:lineRule="exact"/>
      </w:pPr>
      <w:r w:rsidRPr="009D5A3B">
        <w:t>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w:t>
      </w:r>
    </w:p>
    <w:p w14:paraId="72C3A3D9" w14:textId="77777777" w:rsidR="00EF4E2B" w:rsidRPr="009D5A3B" w:rsidRDefault="00EF4E2B" w:rsidP="009D5A3B">
      <w:pPr>
        <w:spacing w:line="280" w:lineRule="exact"/>
      </w:pPr>
    </w:p>
    <w:p w14:paraId="56719FEF" w14:textId="77777777" w:rsidR="00EF4E2B" w:rsidRPr="009D5A3B" w:rsidRDefault="00EF4E2B" w:rsidP="009D5A3B">
      <w:pPr>
        <w:spacing w:line="280" w:lineRule="exact"/>
        <w:rPr>
          <w:rFonts w:ascii="Times New Roman" w:hAnsi="Times New Roman"/>
        </w:rPr>
      </w:pPr>
      <w:r w:rsidRPr="009D5A3B">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w:t>
      </w:r>
      <w:r w:rsidRPr="009D5A3B">
        <w:lastRenderedPageBreak/>
        <w:t xml:space="preserve">ullamcorper suscipit lobortis nisl ut aliquip ex ea commodo consequat. </w:t>
      </w:r>
    </w:p>
    <w:p w14:paraId="60118770" w14:textId="77777777" w:rsidR="00EF4E2B" w:rsidRPr="009D5A3B" w:rsidRDefault="00EF4E2B" w:rsidP="009D5A3B">
      <w:pPr>
        <w:spacing w:line="280" w:lineRule="exact"/>
      </w:pPr>
      <w:r w:rsidRPr="009D5A3B">
        <w:t>Duis autem vel eum iriure dolor in hendrerit in vulputate velit esse molestie consequat, vel illum dolore eu feugiat nulla facilisis.</w:t>
      </w:r>
    </w:p>
    <w:p w14:paraId="1B85B7F2" w14:textId="77777777" w:rsidR="003C47F3" w:rsidRPr="009D5A3B" w:rsidRDefault="003C47F3" w:rsidP="009D5A3B">
      <w:pPr>
        <w:spacing w:line="280" w:lineRule="exact"/>
      </w:pPr>
    </w:p>
    <w:p w14:paraId="73EE73BC" w14:textId="77777777" w:rsidR="003C47F3" w:rsidRPr="009D5A3B" w:rsidRDefault="00EF4E2B" w:rsidP="009D5A3B">
      <w:pPr>
        <w:spacing w:line="280" w:lineRule="exact"/>
      </w:pPr>
      <w:r w:rsidRPr="009D5A3B">
        <w:t>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w:t>
      </w:r>
    </w:p>
    <w:p w14:paraId="1DDAF5AD" w14:textId="77777777" w:rsidR="003C47F3" w:rsidRPr="009D5A3B" w:rsidRDefault="003C47F3" w:rsidP="009D5A3B">
      <w:pPr>
        <w:spacing w:line="280" w:lineRule="exact"/>
      </w:pPr>
    </w:p>
    <w:p w14:paraId="740FA36B" w14:textId="77777777" w:rsidR="00EF4E2B" w:rsidRPr="009D5A3B" w:rsidRDefault="00EF4E2B" w:rsidP="009D5A3B">
      <w:pPr>
        <w:spacing w:line="280" w:lineRule="exact"/>
      </w:pPr>
      <w:r w:rsidRPr="009D5A3B">
        <w:t>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w:t>
      </w:r>
    </w:p>
    <w:p w14:paraId="16FD3B35" w14:textId="77777777" w:rsidR="00573F9C" w:rsidRPr="009D5A3B" w:rsidRDefault="00573F9C" w:rsidP="009D5A3B">
      <w:pPr>
        <w:tabs>
          <w:tab w:val="left" w:pos="8364"/>
        </w:tabs>
        <w:spacing w:line="280" w:lineRule="exact"/>
      </w:pPr>
    </w:p>
    <w:p w14:paraId="0BD512FC" w14:textId="77777777" w:rsidR="00573F9C" w:rsidRPr="009D5A3B" w:rsidRDefault="00573F9C" w:rsidP="009D5A3B">
      <w:pPr>
        <w:tabs>
          <w:tab w:val="left" w:pos="8364"/>
        </w:tabs>
        <w:spacing w:line="280" w:lineRule="exact"/>
      </w:pPr>
      <w:r w:rsidRPr="009D5A3B">
        <w:t>Mit freundlichen Grüßen</w:t>
      </w:r>
    </w:p>
    <w:p w14:paraId="0845FFE7" w14:textId="77777777" w:rsidR="00573F9C" w:rsidRPr="009D5A3B" w:rsidRDefault="00573F9C" w:rsidP="009D5A3B">
      <w:pPr>
        <w:tabs>
          <w:tab w:val="left" w:pos="8364"/>
        </w:tabs>
        <w:spacing w:line="280" w:lineRule="exact"/>
      </w:pPr>
    </w:p>
    <w:p w14:paraId="0076F6CC" w14:textId="77777777" w:rsidR="00F26ABC" w:rsidRPr="009D5A3B" w:rsidRDefault="00F26ABC" w:rsidP="009D5A3B">
      <w:pPr>
        <w:tabs>
          <w:tab w:val="left" w:pos="8364"/>
        </w:tabs>
        <w:spacing w:line="280" w:lineRule="exact"/>
      </w:pPr>
    </w:p>
    <w:p w14:paraId="6EE69439" w14:textId="77777777" w:rsidR="00F26ABC" w:rsidRPr="009D5A3B" w:rsidRDefault="00F26ABC" w:rsidP="009D5A3B">
      <w:pPr>
        <w:tabs>
          <w:tab w:val="left" w:pos="4127"/>
        </w:tabs>
        <w:spacing w:line="280" w:lineRule="exact"/>
      </w:pPr>
    </w:p>
    <w:p w14:paraId="1ED13DAE" w14:textId="77777777" w:rsidR="00573F9C" w:rsidRPr="009D5A3B" w:rsidRDefault="00573F9C" w:rsidP="009D5A3B">
      <w:pPr>
        <w:tabs>
          <w:tab w:val="left" w:pos="8364"/>
        </w:tabs>
        <w:spacing w:line="280" w:lineRule="exact"/>
      </w:pPr>
      <w:r w:rsidRPr="009D5A3B">
        <w:t>Max Mustermann</w:t>
      </w:r>
    </w:p>
    <w:sectPr w:rsidR="00573F9C" w:rsidRPr="009D5A3B" w:rsidSect="005273A8">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18" w:right="1361" w:bottom="113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31FEF7" w14:textId="77777777" w:rsidR="0038770D" w:rsidRDefault="0038770D" w:rsidP="004A144E">
      <w:pPr>
        <w:spacing w:line="240" w:lineRule="auto"/>
      </w:pPr>
      <w:r>
        <w:separator/>
      </w:r>
    </w:p>
  </w:endnote>
  <w:endnote w:type="continuationSeparator" w:id="0">
    <w:p w14:paraId="0A49ED64" w14:textId="77777777" w:rsidR="0038770D" w:rsidRDefault="0038770D" w:rsidP="004A14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panose1 w:val="020B0503050000020004"/>
    <w:charset w:val="00"/>
    <w:family w:val="swiss"/>
    <w:pitch w:val="variable"/>
    <w:sig w:usb0="600002FF" w:usb1="00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Fira Sans Light">
    <w:panose1 w:val="020B0403050000020004"/>
    <w:charset w:val="00"/>
    <w:family w:val="swiss"/>
    <w:pitch w:val="variable"/>
    <w:sig w:usb0="600002FF" w:usb1="00000001" w:usb2="00000000" w:usb3="00000000" w:csb0="0000019F" w:csb1="00000000"/>
  </w:font>
  <w:font w:name="Fira Sans Medium">
    <w:panose1 w:val="020B0603050000020004"/>
    <w:charset w:val="00"/>
    <w:family w:val="swiss"/>
    <w:pitch w:val="variable"/>
    <w:sig w:usb0="600002FF" w:usb1="00000001" w:usb2="00000000" w:usb3="00000000" w:csb0="0000019F"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C12350" w14:textId="77777777" w:rsidR="004A6E2A" w:rsidRDefault="004A6E2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3AD43C" w14:textId="77777777" w:rsidR="004A6E2A" w:rsidRDefault="004A6E2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15630B" w14:textId="77777777" w:rsidR="004A6E2A" w:rsidRDefault="004A6E2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A2EE25" w14:textId="77777777" w:rsidR="0038770D" w:rsidRDefault="0038770D" w:rsidP="004A144E">
      <w:pPr>
        <w:spacing w:line="240" w:lineRule="auto"/>
      </w:pPr>
      <w:r>
        <w:separator/>
      </w:r>
    </w:p>
  </w:footnote>
  <w:footnote w:type="continuationSeparator" w:id="0">
    <w:p w14:paraId="671ECB9B" w14:textId="77777777" w:rsidR="0038770D" w:rsidRDefault="0038770D" w:rsidP="004A14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9A507F" w14:textId="77777777" w:rsidR="004A6E2A" w:rsidRDefault="004A6E2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BFFC84" w14:textId="507B42BB" w:rsidR="002E05B4" w:rsidRDefault="003D52F8" w:rsidP="000908EF">
    <w:pPr>
      <w:pStyle w:val="Kopfzeile"/>
      <w:jc w:val="right"/>
    </w:pPr>
    <w:r>
      <w:rPr>
        <w:noProof/>
      </w:rPr>
      <w:drawing>
        <wp:anchor distT="0" distB="0" distL="114300" distR="114300" simplePos="0" relativeHeight="251663872" behindDoc="1" locked="0" layoutInCell="1" allowOverlap="1" wp14:anchorId="23BBE29E" wp14:editId="762FB242">
          <wp:simplePos x="0" y="0"/>
          <wp:positionH relativeFrom="page">
            <wp:posOffset>0</wp:posOffset>
          </wp:positionH>
          <wp:positionV relativeFrom="page">
            <wp:posOffset>0</wp:posOffset>
          </wp:positionV>
          <wp:extent cx="7560000" cy="10684800"/>
          <wp:effectExtent l="0" t="0" r="0" b="0"/>
          <wp:wrapNone/>
          <wp:docPr id="1176825490"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25490" name="Grafik 1176825490"/>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r w:rsidR="006268F6">
      <w:rPr>
        <w:noProof/>
      </w:rPr>
      <mc:AlternateContent>
        <mc:Choice Requires="wps">
          <w:drawing>
            <wp:anchor distT="4294967294" distB="4294967294" distL="114300" distR="114300" simplePos="0" relativeHeight="251656704" behindDoc="0" locked="0" layoutInCell="1" allowOverlap="1" wp14:anchorId="759E6782" wp14:editId="1ED67ED2">
              <wp:simplePos x="0" y="0"/>
              <wp:positionH relativeFrom="column">
                <wp:posOffset>4775835</wp:posOffset>
              </wp:positionH>
              <wp:positionV relativeFrom="paragraph">
                <wp:posOffset>273684</wp:posOffset>
              </wp:positionV>
              <wp:extent cx="1908175" cy="0"/>
              <wp:effectExtent l="0" t="0" r="9525" b="12700"/>
              <wp:wrapNone/>
              <wp:docPr id="891133091" name="Gerade Verbindu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8175" cy="0"/>
                      </a:xfrm>
                      <a:prstGeom prst="line">
                        <a:avLst/>
                      </a:prstGeom>
                      <a:noFill/>
                      <a:ln w="12700" cap="flat" cmpd="sng" algn="ctr">
                        <a:solidFill>
                          <a:srgbClr val="8CBE3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72632F" id="Gerade Verbindung 9" o:spid="_x0000_s1026" style="position:absolute;flip:x;z-index:2516567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376.05pt,21.55pt" to="526.3pt,2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" strokecolor="#8cbe3c" strokeweight="1pt">
              <v:stroke joinstyle="miter"/>
              <o:lock v:ext="edit" shapetype="f"/>
            </v:line>
          </w:pict>
        </mc:Fallback>
      </mc:AlternateContent>
    </w:r>
    <w:r w:rsidR="002E05B4">
      <w:fldChar w:fldCharType="begin"/>
    </w:r>
    <w:r w:rsidR="002E05B4">
      <w:instrText xml:space="preserve"> PAGE  \* Arabic  \* MERGEFORMAT </w:instrText>
    </w:r>
    <w:r w:rsidR="002E05B4">
      <w:fldChar w:fldCharType="separate"/>
    </w:r>
    <w:r w:rsidR="002E05B4">
      <w:rPr>
        <w:noProof/>
      </w:rPr>
      <w:t>2</w:t>
    </w:r>
    <w:r w:rsidR="002E05B4">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83189F" w14:textId="64A84951" w:rsidR="00F45081" w:rsidRDefault="002746A3">
    <w:pPr>
      <w:pStyle w:val="Kopfzeile"/>
    </w:pPr>
    <w:r>
      <w:rPr>
        <w:noProof/>
      </w:rPr>
      <w:drawing>
        <wp:anchor distT="0" distB="0" distL="114300" distR="114300" simplePos="0" relativeHeight="251664896" behindDoc="1" locked="0" layoutInCell="1" allowOverlap="1" wp14:anchorId="27119440" wp14:editId="772B05D3">
          <wp:simplePos x="0" y="0"/>
          <wp:positionH relativeFrom="page">
            <wp:posOffset>0</wp:posOffset>
          </wp:positionH>
          <wp:positionV relativeFrom="page">
            <wp:posOffset>0</wp:posOffset>
          </wp:positionV>
          <wp:extent cx="7560000" cy="10684800"/>
          <wp:effectExtent l="0" t="0" r="0" b="0"/>
          <wp:wrapNone/>
          <wp:docPr id="2024591043"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91043" name="Grafik 2024591043"/>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EF"/>
    <w:rsid w:val="000668A7"/>
    <w:rsid w:val="000866F9"/>
    <w:rsid w:val="000908EF"/>
    <w:rsid w:val="000A0069"/>
    <w:rsid w:val="000C06D3"/>
    <w:rsid w:val="000D0016"/>
    <w:rsid w:val="001067D2"/>
    <w:rsid w:val="001340C1"/>
    <w:rsid w:val="00153D12"/>
    <w:rsid w:val="001547C4"/>
    <w:rsid w:val="00194A35"/>
    <w:rsid w:val="001B2794"/>
    <w:rsid w:val="001C0AEF"/>
    <w:rsid w:val="001C23EB"/>
    <w:rsid w:val="001D740F"/>
    <w:rsid w:val="001E0D27"/>
    <w:rsid w:val="001F34F2"/>
    <w:rsid w:val="00226CF2"/>
    <w:rsid w:val="00241F2C"/>
    <w:rsid w:val="00265911"/>
    <w:rsid w:val="002746A3"/>
    <w:rsid w:val="002D3376"/>
    <w:rsid w:val="002E05B4"/>
    <w:rsid w:val="00300419"/>
    <w:rsid w:val="003662F5"/>
    <w:rsid w:val="00370A60"/>
    <w:rsid w:val="0038770D"/>
    <w:rsid w:val="003C1597"/>
    <w:rsid w:val="003C47F3"/>
    <w:rsid w:val="003D52F8"/>
    <w:rsid w:val="003E042F"/>
    <w:rsid w:val="004A144E"/>
    <w:rsid w:val="004A5E17"/>
    <w:rsid w:val="004A6E2A"/>
    <w:rsid w:val="00505EBE"/>
    <w:rsid w:val="00514C43"/>
    <w:rsid w:val="00521A17"/>
    <w:rsid w:val="005273A8"/>
    <w:rsid w:val="00573F9C"/>
    <w:rsid w:val="00575605"/>
    <w:rsid w:val="0058379E"/>
    <w:rsid w:val="0058708B"/>
    <w:rsid w:val="005902CB"/>
    <w:rsid w:val="00592D64"/>
    <w:rsid w:val="005D3412"/>
    <w:rsid w:val="005D3A43"/>
    <w:rsid w:val="005F5564"/>
    <w:rsid w:val="00603DF8"/>
    <w:rsid w:val="006044ED"/>
    <w:rsid w:val="006221CD"/>
    <w:rsid w:val="006268F6"/>
    <w:rsid w:val="0067307B"/>
    <w:rsid w:val="00697E94"/>
    <w:rsid w:val="006B4B29"/>
    <w:rsid w:val="006F2DAF"/>
    <w:rsid w:val="006F50B6"/>
    <w:rsid w:val="006F694D"/>
    <w:rsid w:val="00731F6D"/>
    <w:rsid w:val="007340BF"/>
    <w:rsid w:val="0078661B"/>
    <w:rsid w:val="007A52EC"/>
    <w:rsid w:val="007B3A11"/>
    <w:rsid w:val="007C4936"/>
    <w:rsid w:val="00805D57"/>
    <w:rsid w:val="0081529B"/>
    <w:rsid w:val="0086130D"/>
    <w:rsid w:val="008E17C8"/>
    <w:rsid w:val="008E7A9D"/>
    <w:rsid w:val="008F519F"/>
    <w:rsid w:val="00915E5D"/>
    <w:rsid w:val="00952B91"/>
    <w:rsid w:val="00955F10"/>
    <w:rsid w:val="00990656"/>
    <w:rsid w:val="009C0D24"/>
    <w:rsid w:val="009C455B"/>
    <w:rsid w:val="009D5A3B"/>
    <w:rsid w:val="00A010E1"/>
    <w:rsid w:val="00A65014"/>
    <w:rsid w:val="00AA4444"/>
    <w:rsid w:val="00AC2706"/>
    <w:rsid w:val="00AD2628"/>
    <w:rsid w:val="00AD77A7"/>
    <w:rsid w:val="00AE4685"/>
    <w:rsid w:val="00AF28D8"/>
    <w:rsid w:val="00AF3F49"/>
    <w:rsid w:val="00B43637"/>
    <w:rsid w:val="00B7218A"/>
    <w:rsid w:val="00BA6660"/>
    <w:rsid w:val="00BD2BB0"/>
    <w:rsid w:val="00BF54F0"/>
    <w:rsid w:val="00C052B9"/>
    <w:rsid w:val="00C5197A"/>
    <w:rsid w:val="00C64E63"/>
    <w:rsid w:val="00CE1FF6"/>
    <w:rsid w:val="00CF5CF9"/>
    <w:rsid w:val="00D34764"/>
    <w:rsid w:val="00D525B6"/>
    <w:rsid w:val="00D5375F"/>
    <w:rsid w:val="00D56945"/>
    <w:rsid w:val="00D660A7"/>
    <w:rsid w:val="00DA6651"/>
    <w:rsid w:val="00E159FC"/>
    <w:rsid w:val="00E27AB8"/>
    <w:rsid w:val="00E3459D"/>
    <w:rsid w:val="00E7721B"/>
    <w:rsid w:val="00EA2F35"/>
    <w:rsid w:val="00EB730B"/>
    <w:rsid w:val="00ED6666"/>
    <w:rsid w:val="00ED7B3C"/>
    <w:rsid w:val="00EE0F08"/>
    <w:rsid w:val="00EF4E2B"/>
    <w:rsid w:val="00F26ABC"/>
    <w:rsid w:val="00F45081"/>
    <w:rsid w:val="00F47DDD"/>
    <w:rsid w:val="00F96992"/>
    <w:rsid w:val="00FF5BE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4E4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de-DE"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B730B"/>
    <w:pPr>
      <w:spacing w:line="259" w:lineRule="auto"/>
    </w:pPr>
    <w:rPr>
      <w:rFonts w:ascii="Fira Sans" w:hAnsi="Fira Sans"/>
      <w:sz w:val="22"/>
      <w:szCs w:val="22"/>
      <w:lang w:eastAsia="en-US"/>
    </w:rPr>
  </w:style>
  <w:style w:type="paragraph" w:styleId="berschrift1">
    <w:name w:val="heading 1"/>
    <w:basedOn w:val="Standard"/>
    <w:next w:val="Standard"/>
    <w:link w:val="berschrift1Zchn"/>
    <w:uiPriority w:val="9"/>
    <w:qFormat/>
    <w:rsid w:val="00EB730B"/>
    <w:pPr>
      <w:keepNext/>
      <w:keepLines/>
      <w:spacing w:before="240"/>
      <w:outlineLvl w:val="0"/>
    </w:pPr>
    <w:rPr>
      <w:rFonts w:eastAsiaTheme="majorEastAsia" w:cstheme="majorBidi"/>
      <w:color w:val="8CBE3C"/>
      <w:sz w:val="32"/>
      <w:szCs w:val="32"/>
    </w:rPr>
  </w:style>
  <w:style w:type="paragraph" w:styleId="berschrift2">
    <w:name w:val="heading 2"/>
    <w:basedOn w:val="Standard"/>
    <w:next w:val="Standard"/>
    <w:link w:val="berschrift2Zchn"/>
    <w:uiPriority w:val="9"/>
    <w:semiHidden/>
    <w:unhideWhenUsed/>
    <w:qFormat/>
    <w:rsid w:val="00EB730B"/>
    <w:pPr>
      <w:keepNext/>
      <w:keepLines/>
      <w:spacing w:before="40"/>
      <w:outlineLvl w:val="1"/>
    </w:pPr>
    <w:rPr>
      <w:rFonts w:eastAsiaTheme="majorEastAsia" w:cstheme="majorBidi"/>
      <w:color w:val="8CBE3C"/>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3D52F8"/>
    <w:pPr>
      <w:spacing w:before="5760" w:after="510" w:line="240" w:lineRule="auto"/>
      <w:contextualSpacing/>
    </w:pPr>
    <w:rPr>
      <w:rFonts w:eastAsia="DengXian Light"/>
      <w:color w:val="8CBE3C"/>
      <w:spacing w:val="-10"/>
      <w:kern w:val="28"/>
      <w:sz w:val="30"/>
      <w:szCs w:val="56"/>
    </w:rPr>
  </w:style>
  <w:style w:type="character" w:customStyle="1" w:styleId="TitelZchn">
    <w:name w:val="Titel Zchn"/>
    <w:link w:val="Titel"/>
    <w:uiPriority w:val="10"/>
    <w:rsid w:val="003D52F8"/>
    <w:rPr>
      <w:rFonts w:ascii="Fira Sans" w:eastAsia="DengXian Light" w:hAnsi="Fira Sans"/>
      <w:color w:val="8CBE3C"/>
      <w:spacing w:val="-10"/>
      <w:kern w:val="28"/>
      <w:sz w:val="30"/>
      <w:szCs w:val="56"/>
      <w:lang w:eastAsia="en-US"/>
    </w:rPr>
  </w:style>
  <w:style w:type="paragraph" w:styleId="StandardWeb">
    <w:name w:val="Normal (Web)"/>
    <w:basedOn w:val="Standard"/>
    <w:uiPriority w:val="99"/>
    <w:semiHidden/>
    <w:unhideWhenUsed/>
    <w:rsid w:val="0067307B"/>
    <w:pPr>
      <w:spacing w:before="100" w:beforeAutospacing="1" w:after="100" w:afterAutospacing="1" w:line="240" w:lineRule="auto"/>
    </w:pPr>
    <w:rPr>
      <w:rFonts w:ascii="Times New Roman" w:eastAsia="Times New Roman" w:hAnsi="Times New Roman"/>
      <w:sz w:val="24"/>
      <w:szCs w:val="24"/>
      <w:lang w:eastAsia="de-DE"/>
    </w:rPr>
  </w:style>
  <w:style w:type="paragraph" w:styleId="Kopfzeile">
    <w:name w:val="header"/>
    <w:basedOn w:val="Standard"/>
    <w:link w:val="KopfzeileZchn"/>
    <w:uiPriority w:val="99"/>
    <w:unhideWhenUsed/>
    <w:rsid w:val="004A144E"/>
    <w:pPr>
      <w:tabs>
        <w:tab w:val="center" w:pos="4536"/>
        <w:tab w:val="right" w:pos="9072"/>
      </w:tabs>
      <w:spacing w:line="240" w:lineRule="auto"/>
    </w:pPr>
  </w:style>
  <w:style w:type="character" w:customStyle="1" w:styleId="KopfzeileZchn">
    <w:name w:val="Kopfzeile Zchn"/>
    <w:link w:val="Kopfzeile"/>
    <w:uiPriority w:val="99"/>
    <w:rsid w:val="004A144E"/>
    <w:rPr>
      <w:rFonts w:ascii="Century Gothic" w:hAnsi="Century Gothic"/>
    </w:rPr>
  </w:style>
  <w:style w:type="paragraph" w:styleId="Fuzeile">
    <w:name w:val="footer"/>
    <w:basedOn w:val="Standard"/>
    <w:link w:val="FuzeileZchn"/>
    <w:uiPriority w:val="99"/>
    <w:unhideWhenUsed/>
    <w:rsid w:val="004A144E"/>
    <w:pPr>
      <w:tabs>
        <w:tab w:val="center" w:pos="4536"/>
        <w:tab w:val="right" w:pos="9072"/>
      </w:tabs>
      <w:spacing w:line="240" w:lineRule="auto"/>
    </w:pPr>
  </w:style>
  <w:style w:type="character" w:customStyle="1" w:styleId="FuzeileZchn">
    <w:name w:val="Fußzeile Zchn"/>
    <w:link w:val="Fuzeile"/>
    <w:uiPriority w:val="99"/>
    <w:rsid w:val="004A144E"/>
    <w:rPr>
      <w:rFonts w:ascii="Century Gothic" w:hAnsi="Century Gothic"/>
    </w:rPr>
  </w:style>
  <w:style w:type="character" w:customStyle="1" w:styleId="berschrift2Zchn">
    <w:name w:val="Überschrift 2 Zchn"/>
    <w:basedOn w:val="Absatz-Standardschriftart"/>
    <w:link w:val="berschrift2"/>
    <w:uiPriority w:val="9"/>
    <w:semiHidden/>
    <w:rsid w:val="00EB730B"/>
    <w:rPr>
      <w:rFonts w:ascii="Fira Sans" w:eastAsiaTheme="majorEastAsia" w:hAnsi="Fira Sans" w:cstheme="majorBidi"/>
      <w:color w:val="8CBE3C"/>
      <w:sz w:val="26"/>
      <w:szCs w:val="26"/>
      <w:lang w:eastAsia="en-US"/>
    </w:rPr>
  </w:style>
  <w:style w:type="character" w:customStyle="1" w:styleId="berschrift1Zchn">
    <w:name w:val="Überschrift 1 Zchn"/>
    <w:basedOn w:val="Absatz-Standardschriftart"/>
    <w:link w:val="berschrift1"/>
    <w:uiPriority w:val="9"/>
    <w:rsid w:val="00EB730B"/>
    <w:rPr>
      <w:rFonts w:ascii="Fira Sans" w:eastAsiaTheme="majorEastAsia" w:hAnsi="Fira Sans" w:cstheme="majorBidi"/>
      <w:color w:val="8CBE3C"/>
      <w:sz w:val="32"/>
      <w:szCs w:val="32"/>
      <w:lang w:eastAsia="en-US"/>
    </w:rPr>
  </w:style>
  <w:style w:type="character" w:styleId="IntensiveHervorhebung">
    <w:name w:val="Intense Emphasis"/>
    <w:basedOn w:val="Absatz-Standardschriftart"/>
    <w:uiPriority w:val="21"/>
    <w:qFormat/>
    <w:rsid w:val="003D52F8"/>
    <w:rPr>
      <w:i/>
      <w:iCs/>
      <w:color w:val="8CBE3C"/>
    </w:rPr>
  </w:style>
  <w:style w:type="paragraph" w:styleId="IntensivesZitat">
    <w:name w:val="Intense Quote"/>
    <w:basedOn w:val="Standard"/>
    <w:next w:val="Standard"/>
    <w:link w:val="IntensivesZitatZchn"/>
    <w:uiPriority w:val="30"/>
    <w:qFormat/>
    <w:rsid w:val="003D52F8"/>
    <w:pPr>
      <w:pBdr>
        <w:top w:val="single" w:sz="4" w:space="10" w:color="156082" w:themeColor="accent1"/>
        <w:bottom w:val="single" w:sz="4" w:space="10" w:color="156082" w:themeColor="accent1"/>
      </w:pBdr>
      <w:spacing w:before="360" w:after="360"/>
      <w:ind w:left="864" w:right="864"/>
      <w:jc w:val="center"/>
    </w:pPr>
    <w:rPr>
      <w:i/>
      <w:iCs/>
      <w:color w:val="8CBE3C"/>
    </w:rPr>
  </w:style>
  <w:style w:type="character" w:customStyle="1" w:styleId="IntensivesZitatZchn">
    <w:name w:val="Intensives Zitat Zchn"/>
    <w:basedOn w:val="Absatz-Standardschriftart"/>
    <w:link w:val="IntensivesZitat"/>
    <w:uiPriority w:val="30"/>
    <w:rsid w:val="003D52F8"/>
    <w:rPr>
      <w:rFonts w:ascii="Fira Sans Light" w:hAnsi="Fira Sans Light"/>
      <w:i/>
      <w:iCs/>
      <w:color w:val="8CBE3C"/>
      <w:sz w:val="22"/>
      <w:szCs w:val="22"/>
      <w:lang w:eastAsia="en-US"/>
    </w:rPr>
  </w:style>
  <w:style w:type="character" w:styleId="IntensiverVerweis">
    <w:name w:val="Intense Reference"/>
    <w:basedOn w:val="Absatz-Standardschriftart"/>
    <w:uiPriority w:val="32"/>
    <w:qFormat/>
    <w:rsid w:val="003D52F8"/>
    <w:rPr>
      <w:b/>
      <w:bCs/>
      <w:smallCaps/>
      <w:color w:val="8CBE3C"/>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49576431">
      <w:bodyDiv w:val="1"/>
      <w:marLeft w:val="0"/>
      <w:marRight w:val="0"/>
      <w:marTop w:val="0"/>
      <w:marBottom w:val="0"/>
      <w:divBdr>
        <w:top w:val="none" w:sz="0" w:space="0" w:color="auto"/>
        <w:left w:val="none" w:sz="0" w:space="0" w:color="auto"/>
        <w:bottom w:val="none" w:sz="0" w:space="0" w:color="auto"/>
        <w:right w:val="none" w:sz="0" w:space="0" w:color="auto"/>
      </w:divBdr>
    </w:div>
    <w:div w:id="203989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BBFDDDF652E4394B94EAF34860A92AA2" ma:contentTypeVersion="16" ma:contentTypeDescription="Ein neues Dokument erstellen." ma:contentTypeScope="" ma:versionID="3c0e2178d1968b3aed3e3dfb8bdb9b9a">
  <xsd:schema xmlns:xsd="http://www.w3.org/2001/XMLSchema" xmlns:xs="http://www.w3.org/2001/XMLSchema" xmlns:p="http://schemas.microsoft.com/office/2006/metadata/properties" xmlns:ns2="3d7527bb-3366-48ce-ad81-811ebc94bddf" xmlns:ns3="d8c4b207-b509-4506-a817-4b54dfbc3e8b" targetNamespace="http://schemas.microsoft.com/office/2006/metadata/properties" ma:root="true" ma:fieldsID="7b4c2eb9e3ac673195d30f7375e65a7c" ns2:_="" ns3:_="">
    <xsd:import namespace="3d7527bb-3366-48ce-ad81-811ebc94bddf"/>
    <xsd:import namespace="d8c4b207-b509-4506-a817-4b54dfbc3e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527bb-3366-48ce-ad81-811ebc94b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2c1c20c-09ed-41c1-ba1a-b1baa51928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c4b207-b509-4506-a817-4b54dfbc3e8b"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4" nillable="true" ma:displayName="Taxonomy Catch All Column" ma:hidden="true" ma:list="{d2052437-948e-4e04-9aaa-8a55a0364439}" ma:internalName="TaxCatchAll" ma:showField="CatchAllData" ma:web="d8c4b207-b509-4506-a817-4b54dfbc3e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8c4b207-b509-4506-a817-4b54dfbc3e8b" xsi:nil="true"/>
    <lcf76f155ced4ddcb4097134ff3c332f xmlns="3d7527bb-3366-48ce-ad81-811ebc94bdd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AD10AE-E957-4568-BCA9-43DB245CE813}">
  <ds:schemaRefs>
    <ds:schemaRef ds:uri="http://schemas.openxmlformats.org/officeDocument/2006/bibliography"/>
  </ds:schemaRefs>
</ds:datastoreItem>
</file>

<file path=customXml/itemProps2.xml><?xml version="1.0" encoding="utf-8"?>
<ds:datastoreItem xmlns:ds="http://schemas.openxmlformats.org/officeDocument/2006/customXml" ds:itemID="{536F3D1E-B2B2-411D-87C9-8AA273AC8778}"/>
</file>

<file path=customXml/itemProps3.xml><?xml version="1.0" encoding="utf-8"?>
<ds:datastoreItem xmlns:ds="http://schemas.openxmlformats.org/officeDocument/2006/customXml" ds:itemID="{0627901D-BC48-4D6E-B2B2-743FD64EBB52}">
  <ds:schemaRefs>
    <ds:schemaRef ds:uri="http://schemas.microsoft.com/office/2006/metadata/properties"/>
    <ds:schemaRef ds:uri="http://schemas.microsoft.com/office/infopath/2007/PartnerControls"/>
    <ds:schemaRef ds:uri="8a336a71-cb8c-4768-8ecf-dd1ef639c1e8"/>
    <ds:schemaRef ds:uri="f84164aa-edfa-4c65-969f-8df27909abbd"/>
  </ds:schemaRefs>
</ds:datastoreItem>
</file>

<file path=customXml/itemProps4.xml><?xml version="1.0" encoding="utf-8"?>
<ds:datastoreItem xmlns:ds="http://schemas.openxmlformats.org/officeDocument/2006/customXml" ds:itemID="{E8C4A1EC-1821-4B26-996C-614CC54955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TX_Brief_KANZLEI_RGB-140-190-60_MITCLAIM_REG.dotx</Template>
  <TotalTime>0</TotalTime>
  <Pages>2</Pages>
  <Words>337</Words>
  <Characters>2410</Characters>
  <Application>Microsoft Office Word</Application>
  <DocSecurity>0</DocSecurity>
  <Lines>86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Susanne Koppenhöfer | Just Imagine</cp:lastModifiedBy>
  <cp:revision>2</cp:revision>
  <cp:lastPrinted>2026-07-22T12:38:00Z</cp:lastPrinted>
  <dcterms:created xsi:type="dcterms:W3CDTF">2026-09-21T08:20:00Z</dcterms:created>
  <dcterms:modified xsi:type="dcterms:W3CDTF">2026-09-21T08:20:00Z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0x010100BBFDDDF652E4394B94EAF34860A92AA2</vt:lpwstr>
  </property>
  <property fmtid="{D5CDD505-2E9C-101B-9397-08002B2CF9AE}" pid="3" name="Order">
    <vt:r8>12800</vt:r8>
  </property>
</Properties>
</file>