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27B130" w14:textId="48B7EC5F" w:rsidR="00805D57" w:rsidRPr="0058708B" w:rsidRDefault="00B47059" w:rsidP="006044ED">
      <w:pPr>
        <w:pStyle w:val="Titel"/>
        <w:spacing w:before="4566"/>
      </w:pPr>
      <w:r>
        <w:rPr>
          <w:noProof/>
        </w:rPr>
        <mc:AlternateContent>
          <mc:Choice Requires="wps">
            <w:drawing>
              <wp:anchor distT="0" distB="0" distL="0" distR="0" simplePos="0" relativeHeight="251660800" behindDoc="0" locked="1" layoutInCell="1" allowOverlap="1" wp14:anchorId="52F3DE43" wp14:editId="3E2BB960">
                <wp:simplePos x="0" y="0"/>
                <wp:positionH relativeFrom="page">
                  <wp:posOffset>5667375</wp:posOffset>
                </wp:positionH>
                <wp:positionV relativeFrom="page">
                  <wp:posOffset>428625</wp:posOffset>
                </wp:positionV>
                <wp:extent cx="1908000" cy="3420000"/>
                <wp:effectExtent l="0" t="0" r="0" b="0"/>
                <wp:wrapNone/>
                <wp:docPr id="1831772322"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08000" cy="3420000"/>
                        </a:xfrm>
                        <a:prstGeom prst="rect">
                          <a:avLst/>
                        </a:prstGeom>
                        <a:noFill/>
                        <a:ln w="9525">
                          <a:noFill/>
                          <a:miter lim="800000"/>
                          <a:headEnd/>
                          <a:tailEnd/>
                        </a:ln>
                      </wps:spPr>
                      <wps:txbx>
                        <w:txbxContent>
                          <w:p w14:paraId="2E878B4D" w14:textId="77777777" w:rsidR="00B47059" w:rsidRPr="00B05C92" w:rsidRDefault="00B47059" w:rsidP="00B47059">
                            <w:pPr>
                              <w:spacing w:after="57"/>
                              <w:rPr>
                                <w:sz w:val="16"/>
                                <w:szCs w:val="16"/>
                              </w:rPr>
                            </w:pPr>
                            <w:r w:rsidRPr="00B05C92">
                              <w:rPr>
                                <w:b/>
                                <w:sz w:val="16"/>
                                <w:szCs w:val="16"/>
                              </w:rPr>
                              <w:t>Zentrale München</w:t>
                            </w:r>
                            <w:r w:rsidRPr="00B05C92">
                              <w:rPr>
                                <w:b/>
                                <w:sz w:val="16"/>
                                <w:szCs w:val="16"/>
                              </w:rPr>
                              <w:br/>
                            </w:r>
                            <w:r w:rsidRPr="00B05C92">
                              <w:rPr>
                                <w:sz w:val="16"/>
                                <w:szCs w:val="16"/>
                              </w:rPr>
                              <w:t>Karolinenplatz 2</w:t>
                            </w:r>
                            <w:r w:rsidRPr="00B05C92">
                              <w:rPr>
                                <w:sz w:val="16"/>
                                <w:szCs w:val="16"/>
                              </w:rPr>
                              <w:br/>
                              <w:t>80333 München</w:t>
                            </w:r>
                          </w:p>
                          <w:p w14:paraId="20F7CE49" w14:textId="77777777" w:rsidR="00B47059" w:rsidRPr="00B05C92" w:rsidRDefault="00B47059" w:rsidP="00B47059">
                            <w:pPr>
                              <w:snapToGrid w:val="0"/>
                              <w:spacing w:after="200" w:line="160" w:lineRule="exact"/>
                              <w:rPr>
                                <w:sz w:val="16"/>
                                <w:szCs w:val="16"/>
                              </w:rPr>
                            </w:pPr>
                          </w:p>
                          <w:p w14:paraId="5DB17AAB" w14:textId="77777777" w:rsidR="00B47059" w:rsidRPr="00B05C92" w:rsidRDefault="00B47059" w:rsidP="00B47059">
                            <w:pPr>
                              <w:spacing w:after="57"/>
                              <w:rPr>
                                <w:b/>
                                <w:bCs/>
                                <w:sz w:val="16"/>
                                <w:szCs w:val="16"/>
                              </w:rPr>
                            </w:pPr>
                            <w:r w:rsidRPr="00B05C92">
                              <w:rPr>
                                <w:color w:val="808080"/>
                                <w:sz w:val="12"/>
                                <w:szCs w:val="12"/>
                              </w:rPr>
                              <w:t>ABTEILUNG</w:t>
                            </w:r>
                            <w:r w:rsidRPr="00B05C92">
                              <w:rPr>
                                <w:b/>
                                <w:bCs/>
                                <w:sz w:val="12"/>
                                <w:szCs w:val="12"/>
                              </w:rPr>
                              <w:t xml:space="preserve"> </w:t>
                            </w:r>
                            <w:r w:rsidRPr="00B05C92">
                              <w:rPr>
                                <w:b/>
                                <w:bCs/>
                                <w:sz w:val="16"/>
                                <w:szCs w:val="16"/>
                              </w:rPr>
                              <w:br/>
                            </w:r>
                          </w:p>
                          <w:p w14:paraId="7CBBDC24" w14:textId="77777777" w:rsidR="00B47059" w:rsidRPr="00B05C92" w:rsidRDefault="00B47059" w:rsidP="00B47059">
                            <w:pPr>
                              <w:spacing w:after="57" w:line="120" w:lineRule="exact"/>
                              <w:rPr>
                                <w:sz w:val="16"/>
                                <w:szCs w:val="16"/>
                              </w:rPr>
                            </w:pPr>
                          </w:p>
                          <w:p w14:paraId="4DF9521B" w14:textId="77777777" w:rsidR="00B47059" w:rsidRPr="00B05C92" w:rsidRDefault="00B47059" w:rsidP="00B47059">
                            <w:pPr>
                              <w:spacing w:after="57"/>
                              <w:rPr>
                                <w:sz w:val="16"/>
                                <w:szCs w:val="16"/>
                              </w:rPr>
                            </w:pPr>
                            <w:r w:rsidRPr="00B05C92">
                              <w:rPr>
                                <w:color w:val="808080"/>
                                <w:sz w:val="12"/>
                                <w:szCs w:val="12"/>
                              </w:rPr>
                              <w:t>BEARBEITER</w:t>
                            </w:r>
                            <w:r w:rsidRPr="00B05C92">
                              <w:rPr>
                                <w:sz w:val="16"/>
                                <w:szCs w:val="16"/>
                              </w:rPr>
                              <w:br/>
                            </w:r>
                            <w:r w:rsidRPr="00B05C92">
                              <w:rPr>
                                <w:b/>
                                <w:sz w:val="16"/>
                                <w:szCs w:val="16"/>
                              </w:rPr>
                              <w:t>Max Mustermann</w:t>
                            </w:r>
                            <w:r w:rsidRPr="00B05C92">
                              <w:rPr>
                                <w:sz w:val="16"/>
                                <w:szCs w:val="16"/>
                              </w:rPr>
                              <w:br/>
                              <w:t>Telefon 089 12345-678</w:t>
                            </w:r>
                            <w:r w:rsidRPr="00B05C92">
                              <w:rPr>
                                <w:sz w:val="16"/>
                                <w:szCs w:val="16"/>
                              </w:rPr>
                              <w:br/>
                              <w:t>Fax 089 12345-789</w:t>
                            </w:r>
                            <w:r w:rsidRPr="00B05C92">
                              <w:rPr>
                                <w:sz w:val="16"/>
                                <w:szCs w:val="16"/>
                              </w:rPr>
                              <w:br/>
                              <w:t>max.mustermann</w:t>
                            </w:r>
                            <w:r w:rsidRPr="00B05C92">
                              <w:rPr>
                                <w:sz w:val="16"/>
                                <w:szCs w:val="16"/>
                              </w:rPr>
                              <w:br/>
                              <w:t>@treukontax.de</w:t>
                            </w:r>
                          </w:p>
                          <w:p w14:paraId="70CFA767" w14:textId="77777777" w:rsidR="00B47059" w:rsidRPr="00B05C92" w:rsidRDefault="00B47059" w:rsidP="00B47059">
                            <w:pPr>
                              <w:spacing w:after="57" w:line="120" w:lineRule="exact"/>
                              <w:rPr>
                                <w:sz w:val="16"/>
                                <w:szCs w:val="16"/>
                              </w:rPr>
                            </w:pPr>
                          </w:p>
                          <w:p w14:paraId="69561333" w14:textId="77777777" w:rsidR="00B47059" w:rsidRPr="00B05C92" w:rsidRDefault="00B47059" w:rsidP="00B47059">
                            <w:pPr>
                              <w:spacing w:after="57"/>
                              <w:rPr>
                                <w:b/>
                                <w:bCs/>
                                <w:sz w:val="16"/>
                                <w:szCs w:val="16"/>
                              </w:rPr>
                            </w:pPr>
                            <w:r w:rsidRPr="00B05C92">
                              <w:rPr>
                                <w:color w:val="808080"/>
                                <w:sz w:val="12"/>
                                <w:szCs w:val="12"/>
                              </w:rPr>
                              <w:t>IHR ZEICHEN</w:t>
                            </w:r>
                            <w:r w:rsidRPr="00B05C92">
                              <w:rPr>
                                <w:b/>
                                <w:bCs/>
                                <w:sz w:val="12"/>
                                <w:szCs w:val="12"/>
                              </w:rPr>
                              <w:t xml:space="preserve"> </w:t>
                            </w:r>
                            <w:r w:rsidRPr="00B05C92">
                              <w:rPr>
                                <w:b/>
                                <w:bCs/>
                                <w:sz w:val="16"/>
                                <w:szCs w:val="16"/>
                              </w:rPr>
                              <w:br/>
                            </w:r>
                          </w:p>
                          <w:p w14:paraId="262B843D" w14:textId="77777777" w:rsidR="00B47059" w:rsidRPr="00B05C92" w:rsidRDefault="00B47059" w:rsidP="00B47059">
                            <w:pPr>
                              <w:spacing w:after="57" w:line="120" w:lineRule="exact"/>
                              <w:rPr>
                                <w:sz w:val="16"/>
                                <w:szCs w:val="16"/>
                              </w:rPr>
                            </w:pPr>
                          </w:p>
                          <w:p w14:paraId="6E7CE389" w14:textId="77777777" w:rsidR="00B47059" w:rsidRPr="00B05C92" w:rsidRDefault="00B47059" w:rsidP="00B47059">
                            <w:pPr>
                              <w:spacing w:after="57"/>
                              <w:rPr>
                                <w:b/>
                                <w:bCs/>
                                <w:sz w:val="16"/>
                                <w:szCs w:val="16"/>
                              </w:rPr>
                            </w:pPr>
                            <w:r w:rsidRPr="00B05C92">
                              <w:rPr>
                                <w:color w:val="808080"/>
                                <w:sz w:val="12"/>
                                <w:szCs w:val="12"/>
                              </w:rPr>
                              <w:t>UNSER ZEICHEN</w:t>
                            </w:r>
                            <w:r w:rsidRPr="00B05C92">
                              <w:rPr>
                                <w:b/>
                                <w:bCs/>
                                <w:sz w:val="12"/>
                                <w:szCs w:val="12"/>
                              </w:rPr>
                              <w:t xml:space="preserve"> </w:t>
                            </w:r>
                            <w:r w:rsidRPr="00B05C92">
                              <w:rPr>
                                <w:b/>
                                <w:bCs/>
                                <w:sz w:val="16"/>
                                <w:szCs w:val="16"/>
                              </w:rPr>
                              <w:br/>
                            </w:r>
                          </w:p>
                          <w:p w14:paraId="4831F4A2" w14:textId="77777777" w:rsidR="00B47059" w:rsidRPr="00B05C92" w:rsidRDefault="00B47059" w:rsidP="00B47059">
                            <w:pPr>
                              <w:spacing w:after="57" w:line="120" w:lineRule="exact"/>
                              <w:rPr>
                                <w:sz w:val="16"/>
                                <w:szCs w:val="16"/>
                              </w:rPr>
                            </w:pPr>
                          </w:p>
                          <w:p w14:paraId="3F82BA0D" w14:textId="1F5FEC29" w:rsidR="00B47059" w:rsidRPr="00B05C92" w:rsidRDefault="00B47059" w:rsidP="00B47059">
                            <w:pPr>
                              <w:spacing w:after="57"/>
                              <w:rPr>
                                <w:sz w:val="16"/>
                                <w:szCs w:val="16"/>
                              </w:rPr>
                            </w:pPr>
                            <w:r w:rsidRPr="00B05C92">
                              <w:rPr>
                                <w:color w:val="808080"/>
                                <w:sz w:val="12"/>
                                <w:szCs w:val="12"/>
                              </w:rPr>
                              <w:t>DATUM</w:t>
                            </w:r>
                            <w:r w:rsidRPr="00B05C92">
                              <w:rPr>
                                <w:sz w:val="16"/>
                                <w:szCs w:val="16"/>
                              </w:rPr>
                              <w:br/>
                            </w:r>
                            <w:r w:rsidRPr="00B05C92">
                              <w:rPr>
                                <w:sz w:val="16"/>
                                <w:szCs w:val="16"/>
                              </w:rPr>
                              <w:fldChar w:fldCharType="begin"/>
                            </w:r>
                            <w:r w:rsidRPr="00B05C92">
                              <w:rPr>
                                <w:sz w:val="16"/>
                                <w:szCs w:val="16"/>
                              </w:rPr>
                              <w:instrText xml:space="preserve"> DATE  \@ "d. MMMM yyyy"  \* MERGEFORMAT </w:instrText>
                            </w:r>
                            <w:r w:rsidRPr="00B05C92">
                              <w:rPr>
                                <w:sz w:val="16"/>
                                <w:szCs w:val="16"/>
                              </w:rPr>
                              <w:fldChar w:fldCharType="separate"/>
                            </w:r>
                            <w:r w:rsidR="00144D09">
                              <w:rPr>
                                <w:noProof/>
                                <w:sz w:val="16"/>
                                <w:szCs w:val="16"/>
                              </w:rPr>
                              <w:t>21. September 2026</w:t>
                            </w:r>
                            <w:r w:rsidRPr="00B05C92">
                              <w:rPr>
                                <w:sz w:val="16"/>
                                <w:szCs w:val="16"/>
                              </w:rPr>
                              <w:fldChar w:fldCharType="end"/>
                            </w:r>
                          </w:p>
                          <w:p w14:paraId="15285E57" w14:textId="77777777" w:rsidR="00B47059" w:rsidRPr="00D660A7" w:rsidRDefault="00B47059" w:rsidP="00B47059">
                            <w:pPr>
                              <w:spacing w:before="100" w:after="57"/>
                              <w:rPr>
                                <w:sz w:val="16"/>
                                <w:szCs w:val="16"/>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F3DE43" id="_x0000_t202" coordsize="21600,21600" o:spt="202" path="m,l,21600r21600,l21600,xe">
                <v:stroke joinstyle="miter"/>
                <v:path gradientshapeok="t" o:connecttype="rect"/>
              </v:shapetype>
              <v:shape id="Textfeld 7" o:spid="_x0000_s1026" type="#_x0000_t202" style="position:absolute;margin-left:446.25pt;margin-top:33.75pt;width:150.25pt;height:269.3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" filled="f" stroked="f">
                <v:textbox inset="0,0,0,0">
                  <w:txbxContent>
                    <w:p w14:paraId="2E878B4D" w14:textId="77777777" w:rsidR="00B47059" w:rsidRPr="00B05C92" w:rsidRDefault="00B47059" w:rsidP="00B47059">
                      <w:pPr>
                        <w:spacing w:after="57"/>
                        <w:rPr>
                          <w:sz w:val="16"/>
                          <w:szCs w:val="16"/>
                        </w:rPr>
                      </w:pPr>
                      <w:r w:rsidRPr="00B05C92">
                        <w:rPr>
                          <w:b/>
                          <w:sz w:val="16"/>
                          <w:szCs w:val="16"/>
                        </w:rPr>
                        <w:t>Zentrale München</w:t>
                      </w:r>
                      <w:r w:rsidRPr="00B05C92">
                        <w:rPr>
                          <w:b/>
                          <w:sz w:val="16"/>
                          <w:szCs w:val="16"/>
                        </w:rPr>
                        <w:br/>
                      </w:r>
                      <w:r w:rsidRPr="00B05C92">
                        <w:rPr>
                          <w:sz w:val="16"/>
                          <w:szCs w:val="16"/>
                        </w:rPr>
                        <w:t>Karolinenplatz 2</w:t>
                      </w:r>
                      <w:r w:rsidRPr="00B05C92">
                        <w:rPr>
                          <w:sz w:val="16"/>
                          <w:szCs w:val="16"/>
                        </w:rPr>
                        <w:br/>
                        <w:t>80333 München</w:t>
                      </w:r>
                    </w:p>
                    <w:p w14:paraId="20F7CE49" w14:textId="77777777" w:rsidR="00B47059" w:rsidRPr="00B05C92" w:rsidRDefault="00B47059" w:rsidP="00B47059">
                      <w:pPr>
                        <w:snapToGrid w:val="0"/>
                        <w:spacing w:after="200" w:line="160" w:lineRule="exact"/>
                        <w:rPr>
                          <w:sz w:val="16"/>
                          <w:szCs w:val="16"/>
                        </w:rPr>
                      </w:pPr>
                    </w:p>
                    <w:p w14:paraId="5DB17AAB" w14:textId="77777777" w:rsidR="00B47059" w:rsidRPr="00B05C92" w:rsidRDefault="00B47059" w:rsidP="00B47059">
                      <w:pPr>
                        <w:spacing w:after="57"/>
                        <w:rPr>
                          <w:b/>
                          <w:bCs/>
                          <w:sz w:val="16"/>
                          <w:szCs w:val="16"/>
                        </w:rPr>
                      </w:pPr>
                      <w:r w:rsidRPr="00B05C92">
                        <w:rPr>
                          <w:color w:val="808080"/>
                          <w:sz w:val="12"/>
                          <w:szCs w:val="12"/>
                        </w:rPr>
                        <w:t>ABTEILUNG</w:t>
                      </w:r>
                      <w:r w:rsidRPr="00B05C92">
                        <w:rPr>
                          <w:b/>
                          <w:bCs/>
                          <w:sz w:val="12"/>
                          <w:szCs w:val="12"/>
                        </w:rPr>
                        <w:t xml:space="preserve"> </w:t>
                      </w:r>
                      <w:r w:rsidRPr="00B05C92">
                        <w:rPr>
                          <w:b/>
                          <w:bCs/>
                          <w:sz w:val="16"/>
                          <w:szCs w:val="16"/>
                        </w:rPr>
                        <w:br/>
                      </w:r>
                    </w:p>
                    <w:p w14:paraId="7CBBDC24" w14:textId="77777777" w:rsidR="00B47059" w:rsidRPr="00B05C92" w:rsidRDefault="00B47059" w:rsidP="00B47059">
                      <w:pPr>
                        <w:spacing w:after="57" w:line="120" w:lineRule="exact"/>
                        <w:rPr>
                          <w:sz w:val="16"/>
                          <w:szCs w:val="16"/>
                        </w:rPr>
                      </w:pPr>
                    </w:p>
                    <w:p w14:paraId="4DF9521B" w14:textId="77777777" w:rsidR="00B47059" w:rsidRPr="00B05C92" w:rsidRDefault="00B47059" w:rsidP="00B47059">
                      <w:pPr>
                        <w:spacing w:after="57"/>
                        <w:rPr>
                          <w:sz w:val="16"/>
                          <w:szCs w:val="16"/>
                        </w:rPr>
                      </w:pPr>
                      <w:r w:rsidRPr="00B05C92">
                        <w:rPr>
                          <w:color w:val="808080"/>
                          <w:sz w:val="12"/>
                          <w:szCs w:val="12"/>
                        </w:rPr>
                        <w:t>BEARBEITER</w:t>
                      </w:r>
                      <w:r w:rsidRPr="00B05C92">
                        <w:rPr>
                          <w:sz w:val="16"/>
                          <w:szCs w:val="16"/>
                        </w:rPr>
                        <w:br/>
                      </w:r>
                      <w:r w:rsidRPr="00B05C92">
                        <w:rPr>
                          <w:b/>
                          <w:sz w:val="16"/>
                          <w:szCs w:val="16"/>
                        </w:rPr>
                        <w:t>Max Mustermann</w:t>
                      </w:r>
                      <w:r w:rsidRPr="00B05C92">
                        <w:rPr>
                          <w:sz w:val="16"/>
                          <w:szCs w:val="16"/>
                        </w:rPr>
                        <w:br/>
                        <w:t>Telefon 089 12345-678</w:t>
                      </w:r>
                      <w:r w:rsidRPr="00B05C92">
                        <w:rPr>
                          <w:sz w:val="16"/>
                          <w:szCs w:val="16"/>
                        </w:rPr>
                        <w:br/>
                        <w:t>Fax 089 12345-789</w:t>
                      </w:r>
                      <w:r w:rsidRPr="00B05C92">
                        <w:rPr>
                          <w:sz w:val="16"/>
                          <w:szCs w:val="16"/>
                        </w:rPr>
                        <w:br/>
                        <w:t>max.mustermann</w:t>
                      </w:r>
                      <w:r w:rsidRPr="00B05C92">
                        <w:rPr>
                          <w:sz w:val="16"/>
                          <w:szCs w:val="16"/>
                        </w:rPr>
                        <w:br/>
                        <w:t>@treukontax.de</w:t>
                      </w:r>
                    </w:p>
                    <w:p w14:paraId="70CFA767" w14:textId="77777777" w:rsidR="00B47059" w:rsidRPr="00B05C92" w:rsidRDefault="00B47059" w:rsidP="00B47059">
                      <w:pPr>
                        <w:spacing w:after="57" w:line="120" w:lineRule="exact"/>
                        <w:rPr>
                          <w:sz w:val="16"/>
                          <w:szCs w:val="16"/>
                        </w:rPr>
                      </w:pPr>
                    </w:p>
                    <w:p w14:paraId="69561333" w14:textId="77777777" w:rsidR="00B47059" w:rsidRPr="00B05C92" w:rsidRDefault="00B47059" w:rsidP="00B47059">
                      <w:pPr>
                        <w:spacing w:after="57"/>
                        <w:rPr>
                          <w:b/>
                          <w:bCs/>
                          <w:sz w:val="16"/>
                          <w:szCs w:val="16"/>
                        </w:rPr>
                      </w:pPr>
                      <w:r w:rsidRPr="00B05C92">
                        <w:rPr>
                          <w:color w:val="808080"/>
                          <w:sz w:val="12"/>
                          <w:szCs w:val="12"/>
                        </w:rPr>
                        <w:t>IHR ZEICHEN</w:t>
                      </w:r>
                      <w:r w:rsidRPr="00B05C92">
                        <w:rPr>
                          <w:b/>
                          <w:bCs/>
                          <w:sz w:val="12"/>
                          <w:szCs w:val="12"/>
                        </w:rPr>
                        <w:t xml:space="preserve"> </w:t>
                      </w:r>
                      <w:r w:rsidRPr="00B05C92">
                        <w:rPr>
                          <w:b/>
                          <w:bCs/>
                          <w:sz w:val="16"/>
                          <w:szCs w:val="16"/>
                        </w:rPr>
                        <w:br/>
                      </w:r>
                    </w:p>
                    <w:p w14:paraId="262B843D" w14:textId="77777777" w:rsidR="00B47059" w:rsidRPr="00B05C92" w:rsidRDefault="00B47059" w:rsidP="00B47059">
                      <w:pPr>
                        <w:spacing w:after="57" w:line="120" w:lineRule="exact"/>
                        <w:rPr>
                          <w:sz w:val="16"/>
                          <w:szCs w:val="16"/>
                        </w:rPr>
                      </w:pPr>
                    </w:p>
                    <w:p w14:paraId="6E7CE389" w14:textId="77777777" w:rsidR="00B47059" w:rsidRPr="00B05C92" w:rsidRDefault="00B47059" w:rsidP="00B47059">
                      <w:pPr>
                        <w:spacing w:after="57"/>
                        <w:rPr>
                          <w:b/>
                          <w:bCs/>
                          <w:sz w:val="16"/>
                          <w:szCs w:val="16"/>
                        </w:rPr>
                      </w:pPr>
                      <w:r w:rsidRPr="00B05C92">
                        <w:rPr>
                          <w:color w:val="808080"/>
                          <w:sz w:val="12"/>
                          <w:szCs w:val="12"/>
                        </w:rPr>
                        <w:t>UNSER ZEICHEN</w:t>
                      </w:r>
                      <w:r w:rsidRPr="00B05C92">
                        <w:rPr>
                          <w:b/>
                          <w:bCs/>
                          <w:sz w:val="12"/>
                          <w:szCs w:val="12"/>
                        </w:rPr>
                        <w:t xml:space="preserve"> </w:t>
                      </w:r>
                      <w:r w:rsidRPr="00B05C92">
                        <w:rPr>
                          <w:b/>
                          <w:bCs/>
                          <w:sz w:val="16"/>
                          <w:szCs w:val="16"/>
                        </w:rPr>
                        <w:br/>
                      </w:r>
                    </w:p>
                    <w:p w14:paraId="4831F4A2" w14:textId="77777777" w:rsidR="00B47059" w:rsidRPr="00B05C92" w:rsidRDefault="00B47059" w:rsidP="00B47059">
                      <w:pPr>
                        <w:spacing w:after="57" w:line="120" w:lineRule="exact"/>
                        <w:rPr>
                          <w:sz w:val="16"/>
                          <w:szCs w:val="16"/>
                        </w:rPr>
                      </w:pPr>
                    </w:p>
                    <w:p w14:paraId="3F82BA0D" w14:textId="1F5FEC29" w:rsidR="00B47059" w:rsidRPr="00B05C92" w:rsidRDefault="00B47059" w:rsidP="00B47059">
                      <w:pPr>
                        <w:spacing w:after="57"/>
                        <w:rPr>
                          <w:sz w:val="16"/>
                          <w:szCs w:val="16"/>
                        </w:rPr>
                      </w:pPr>
                      <w:r w:rsidRPr="00B05C92">
                        <w:rPr>
                          <w:color w:val="808080"/>
                          <w:sz w:val="12"/>
                          <w:szCs w:val="12"/>
                        </w:rPr>
                        <w:t>DATUM</w:t>
                      </w:r>
                      <w:r w:rsidRPr="00B05C92">
                        <w:rPr>
                          <w:sz w:val="16"/>
                          <w:szCs w:val="16"/>
                        </w:rPr>
                        <w:br/>
                      </w:r>
                      <w:r w:rsidRPr="00B05C92">
                        <w:rPr>
                          <w:sz w:val="16"/>
                          <w:szCs w:val="16"/>
                        </w:rPr>
                        <w:fldChar w:fldCharType="begin"/>
                      </w:r>
                      <w:r w:rsidRPr="00B05C92">
                        <w:rPr>
                          <w:sz w:val="16"/>
                          <w:szCs w:val="16"/>
                        </w:rPr>
                        <w:instrText xml:space="preserve"> DATE  \@ "d. MMMM yyyy"  \* MERGEFORMAT </w:instrText>
                      </w:r>
                      <w:r w:rsidRPr="00B05C92">
                        <w:rPr>
                          <w:sz w:val="16"/>
                          <w:szCs w:val="16"/>
                        </w:rPr>
                        <w:fldChar w:fldCharType="separate"/>
                      </w:r>
                      <w:r w:rsidR="00144D09">
                        <w:rPr>
                          <w:noProof/>
                          <w:sz w:val="16"/>
                          <w:szCs w:val="16"/>
                        </w:rPr>
                        <w:t>21. September 2026</w:t>
                      </w:r>
                      <w:r w:rsidRPr="00B05C92">
                        <w:rPr>
                          <w:sz w:val="16"/>
                          <w:szCs w:val="16"/>
                        </w:rPr>
                        <w:fldChar w:fldCharType="end"/>
                      </w:r>
                    </w:p>
                    <w:p w14:paraId="15285E57" w14:textId="77777777" w:rsidR="00B47059" w:rsidRPr="00D660A7" w:rsidRDefault="00B47059" w:rsidP="00B47059">
                      <w:pPr>
                        <w:spacing w:before="100" w:after="57"/>
                        <w:rPr>
                          <w:sz w:val="16"/>
                          <w:szCs w:val="16"/>
                        </w:rPr>
                      </w:pPr>
                    </w:p>
                  </w:txbxContent>
                </v:textbox>
                <w10:wrap anchorx="page" anchory="page"/>
                <w10:anchorlock/>
              </v:shape>
            </w:pict>
          </mc:Fallback>
        </mc:AlternateContent>
      </w:r>
      <w:r w:rsidR="006268F6">
        <w:rPr>
          <w:noProof/>
        </w:rPr>
        <mc:AlternateContent>
          <mc:Choice Requires="wps">
            <w:drawing>
              <wp:anchor distT="0" distB="0" distL="0" distR="0" simplePos="0" relativeHeight="251655680" behindDoc="0" locked="1" layoutInCell="1" allowOverlap="1" wp14:anchorId="5D7A08C9" wp14:editId="7D2278F7">
                <wp:simplePos x="0" y="0"/>
                <wp:positionH relativeFrom="page">
                  <wp:posOffset>5338445</wp:posOffset>
                </wp:positionH>
                <wp:positionV relativeFrom="page">
                  <wp:posOffset>20320</wp:posOffset>
                </wp:positionV>
                <wp:extent cx="2213610" cy="10651490"/>
                <wp:effectExtent l="0" t="0" r="0" b="0"/>
                <wp:wrapSquare wrapText="bothSides"/>
                <wp:docPr id="1483417280"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13610" cy="10651490"/>
                        </a:xfrm>
                        <a:prstGeom prst="rect">
                          <a:avLst/>
                        </a:prstGeom>
                        <a:noFill/>
                        <a:ln w="9525">
                          <a:noFill/>
                          <a:miter lim="800000"/>
                          <a:headEnd/>
                          <a:tailEnd/>
                        </a:ln>
                      </wps:spPr>
                      <wps:txbx>
                        <w:txbxContent>
                          <w:p w14:paraId="5FBEA1EF" w14:textId="77777777" w:rsidR="00952B91" w:rsidRPr="00573F9C" w:rsidRDefault="00952B91" w:rsidP="00952B91">
                            <w:pPr>
                              <w:spacing w:after="57"/>
                              <w:rPr>
                                <w:sz w:val="16"/>
                                <w:szCs w:val="16"/>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A08C9" id="Textfeld 5" o:spid="_x0000_s1027" type="#_x0000_t202" style="position:absolute;margin-left:420.35pt;margin-top:1.6pt;width:174.3pt;height:838.7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" filled="f" stroked="f">
                <v:textbox inset="0,0,0,0">
                  <w:txbxContent>
                    <w:p w14:paraId="5FBEA1EF" w14:textId="77777777" w:rsidR="00952B91" w:rsidRPr="00573F9C" w:rsidRDefault="00952B91" w:rsidP="00952B91">
                      <w:pPr>
                        <w:spacing w:after="57"/>
                        <w:rPr>
                          <w:sz w:val="16"/>
                          <w:szCs w:val="16"/>
                        </w:rPr>
                      </w:pPr>
                    </w:p>
                  </w:txbxContent>
                </v:textbox>
                <w10:wrap type="square" anchorx="page" anchory="page"/>
                <w10:anchorlock/>
              </v:shape>
            </w:pict>
          </mc:Fallback>
        </mc:AlternateContent>
      </w:r>
      <w:r w:rsidR="006268F6">
        <w:rPr>
          <w:noProof/>
        </w:rPr>
        <mc:AlternateContent>
          <mc:Choice Requires="wps">
            <w:drawing>
              <wp:anchor distT="0" distB="0" distL="0" distR="0" simplePos="0" relativeHeight="251658752" behindDoc="0" locked="1" layoutInCell="1" allowOverlap="1" wp14:anchorId="5D4708D6" wp14:editId="581B0DBF">
                <wp:simplePos x="0" y="0"/>
                <wp:positionH relativeFrom="page">
                  <wp:posOffset>863600</wp:posOffset>
                </wp:positionH>
                <wp:positionV relativeFrom="page">
                  <wp:posOffset>2174875</wp:posOffset>
                </wp:positionV>
                <wp:extent cx="2879725" cy="1079500"/>
                <wp:effectExtent l="0" t="0" r="0" b="0"/>
                <wp:wrapNone/>
                <wp:docPr id="1909150984"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79725" cy="1079500"/>
                        </a:xfrm>
                        <a:prstGeom prst="rect">
                          <a:avLst/>
                        </a:prstGeom>
                        <a:solidFill>
                          <a:srgbClr val="FFFFFF"/>
                        </a:solidFill>
                        <a:ln w="9525">
                          <a:noFill/>
                          <a:miter lim="800000"/>
                          <a:headEnd/>
                          <a:tailEnd/>
                        </a:ln>
                      </wps:spPr>
                      <wps:txbx>
                        <w:txbxContent>
                          <w:p w14:paraId="42D21A4B" w14:textId="26C31863" w:rsidR="00575605" w:rsidRPr="009D5A3B" w:rsidRDefault="001067D2" w:rsidP="009D5A3B">
                            <w:pPr>
                              <w:spacing w:line="280" w:lineRule="exact"/>
                            </w:pPr>
                            <w:r>
                              <w:t>Fira Sans</w:t>
                            </w:r>
                          </w:p>
                          <w:p w14:paraId="11478A83" w14:textId="77777777" w:rsidR="00575605" w:rsidRPr="009D5A3B" w:rsidRDefault="007340BF" w:rsidP="009D5A3B">
                            <w:pPr>
                              <w:spacing w:line="280" w:lineRule="exact"/>
                            </w:pPr>
                            <w:r w:rsidRPr="009D5A3B">
                              <w:t>Max Mustermann</w:t>
                            </w:r>
                          </w:p>
                          <w:p w14:paraId="00998036" w14:textId="77777777" w:rsidR="007340BF" w:rsidRPr="009D5A3B" w:rsidRDefault="007340BF" w:rsidP="009D5A3B">
                            <w:pPr>
                              <w:spacing w:line="280" w:lineRule="exact"/>
                            </w:pPr>
                            <w:r w:rsidRPr="009D5A3B">
                              <w:t>Hauptstr. 1</w:t>
                            </w:r>
                          </w:p>
                          <w:p w14:paraId="1BD84913" w14:textId="77777777" w:rsidR="007340BF" w:rsidRPr="00CF5CF9" w:rsidRDefault="007340BF" w:rsidP="009D5A3B">
                            <w:pPr>
                              <w:spacing w:line="280" w:lineRule="exact"/>
                              <w:rPr>
                                <w:sz w:val="20"/>
                                <w:szCs w:val="20"/>
                              </w:rPr>
                            </w:pPr>
                            <w:r w:rsidRPr="009D5A3B">
                              <w:t>84405 Dorfheim</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708D6" id="Textfeld 3" o:spid="_x0000_s1028" type="#_x0000_t202" style="position:absolute;margin-left:68pt;margin-top:171.25pt;width:226.75pt;height:8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" stroked="f">
                <v:textbox inset="0,0,0,0">
                  <w:txbxContent>
                    <w:p w14:paraId="42D21A4B" w14:textId="26C31863" w:rsidR="00575605" w:rsidRPr="009D5A3B" w:rsidRDefault="001067D2" w:rsidP="009D5A3B">
                      <w:pPr>
                        <w:spacing w:line="280" w:lineRule="exact"/>
                      </w:pPr>
                      <w:r>
                        <w:t>Fira Sans</w:t>
                      </w:r>
                    </w:p>
                    <w:p w14:paraId="11478A83" w14:textId="77777777" w:rsidR="00575605" w:rsidRPr="009D5A3B" w:rsidRDefault="007340BF" w:rsidP="009D5A3B">
                      <w:pPr>
                        <w:spacing w:line="280" w:lineRule="exact"/>
                      </w:pPr>
                      <w:r w:rsidRPr="009D5A3B">
                        <w:t>Max Mustermann</w:t>
                      </w:r>
                    </w:p>
                    <w:p w14:paraId="00998036" w14:textId="77777777" w:rsidR="007340BF" w:rsidRPr="009D5A3B" w:rsidRDefault="007340BF" w:rsidP="009D5A3B">
                      <w:pPr>
                        <w:spacing w:line="280" w:lineRule="exact"/>
                      </w:pPr>
                      <w:r w:rsidRPr="009D5A3B">
                        <w:t>Hauptstr. 1</w:t>
                      </w:r>
                    </w:p>
                    <w:p w14:paraId="1BD84913" w14:textId="77777777" w:rsidR="007340BF" w:rsidRPr="00CF5CF9" w:rsidRDefault="007340BF" w:rsidP="009D5A3B">
                      <w:pPr>
                        <w:spacing w:line="280" w:lineRule="exact"/>
                        <w:rPr>
                          <w:sz w:val="20"/>
                          <w:szCs w:val="20"/>
                        </w:rPr>
                      </w:pPr>
                      <w:r w:rsidRPr="009D5A3B">
                        <w:t>84405 Dorfheim</w:t>
                      </w:r>
                    </w:p>
                  </w:txbxContent>
                </v:textbox>
                <w10:wrap anchorx="page" anchory="page"/>
                <w10:anchorlock/>
              </v:shape>
            </w:pict>
          </mc:Fallback>
        </mc:AlternateContent>
      </w:r>
      <w:r w:rsidR="006268F6">
        <w:rPr>
          <w:noProof/>
        </w:rPr>
        <mc:AlternateContent>
          <mc:Choice Requires="wps">
            <w:drawing>
              <wp:anchor distT="0" distB="0" distL="0" distR="0" simplePos="0" relativeHeight="251657728" behindDoc="0" locked="1" layoutInCell="1" allowOverlap="1" wp14:anchorId="4CFAD62B" wp14:editId="6FF23896">
                <wp:simplePos x="0" y="0"/>
                <wp:positionH relativeFrom="page">
                  <wp:posOffset>861695</wp:posOffset>
                </wp:positionH>
                <wp:positionV relativeFrom="page">
                  <wp:posOffset>1909445</wp:posOffset>
                </wp:positionV>
                <wp:extent cx="3122930" cy="143510"/>
                <wp:effectExtent l="0" t="0" r="1270" b="0"/>
                <wp:wrapNone/>
                <wp:docPr id="959217232"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22930" cy="143510"/>
                        </a:xfrm>
                        <a:prstGeom prst="rect">
                          <a:avLst/>
                        </a:prstGeom>
                        <a:solidFill>
                          <a:srgbClr val="FFFFFF"/>
                        </a:solidFill>
                        <a:ln w="9525">
                          <a:noFill/>
                          <a:miter lim="800000"/>
                          <a:headEnd/>
                          <a:tailEnd/>
                        </a:ln>
                      </wps:spPr>
                      <wps:txbx>
                        <w:txbxContent>
                          <w:p w14:paraId="3F931B2C" w14:textId="764DFB6C" w:rsidR="00AF28D8" w:rsidRPr="00E7721B" w:rsidRDefault="003662F5">
                            <w:pPr>
                              <w:rPr>
                                <w:spacing w:val="-2"/>
                                <w:sz w:val="13"/>
                                <w:szCs w:val="13"/>
                              </w:rPr>
                            </w:pPr>
                            <w:r w:rsidRPr="00E7721B">
                              <w:rPr>
                                <w:rFonts w:ascii="Fira Sans Medium" w:hAnsi="Fira Sans Medium"/>
                                <w:spacing w:val="-2"/>
                                <w:sz w:val="13"/>
                                <w:szCs w:val="13"/>
                              </w:rPr>
                              <w:t>TREUKONTAX-Steuerberatungsgesellschaft mbH</w:t>
                            </w:r>
                            <w:r w:rsidR="00575605" w:rsidRPr="00E7721B">
                              <w:rPr>
                                <w:spacing w:val="-2"/>
                                <w:sz w:val="13"/>
                                <w:szCs w:val="13"/>
                              </w:rPr>
                              <w:t xml:space="preserve"> </w:t>
                            </w:r>
                            <w:r w:rsidR="00575605" w:rsidRPr="00E7721B">
                              <w:rPr>
                                <w:spacing w:val="-2"/>
                                <w:sz w:val="13"/>
                                <w:szCs w:val="13"/>
                              </w:rPr>
                              <w:sym w:font="Symbol" w:char="F0D7"/>
                            </w:r>
                            <w:r w:rsidR="00575605" w:rsidRPr="00E7721B">
                              <w:rPr>
                                <w:spacing w:val="-2"/>
                                <w:sz w:val="13"/>
                                <w:szCs w:val="13"/>
                              </w:rPr>
                              <w:t xml:space="preserve"> Karolinenplatz 2 </w:t>
                            </w:r>
                            <w:r w:rsidR="00575605" w:rsidRPr="00E7721B">
                              <w:rPr>
                                <w:spacing w:val="-2"/>
                                <w:sz w:val="13"/>
                                <w:szCs w:val="13"/>
                              </w:rPr>
                              <w:sym w:font="Symbol" w:char="F0D7"/>
                            </w:r>
                            <w:r w:rsidR="00575605" w:rsidRPr="00E7721B">
                              <w:rPr>
                                <w:spacing w:val="-2"/>
                                <w:sz w:val="13"/>
                                <w:szCs w:val="13"/>
                              </w:rPr>
                              <w:t xml:space="preserve"> 80333 München</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AD62B" id="Textfeld 1" o:spid="_x0000_s1029" type="#_x0000_t202" style="position:absolute;margin-left:67.85pt;margin-top:150.35pt;width:245.9pt;height:11.3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" stroked="f">
                <v:textbox inset="0,0,0,0">
                  <w:txbxContent>
                    <w:p w14:paraId="3F931B2C" w14:textId="764DFB6C" w:rsidR="00AF28D8" w:rsidRPr="00E7721B" w:rsidRDefault="003662F5">
                      <w:pPr>
                        <w:rPr>
                          <w:spacing w:val="-2"/>
                          <w:sz w:val="13"/>
                          <w:szCs w:val="13"/>
                        </w:rPr>
                      </w:pPr>
                      <w:r w:rsidRPr="00E7721B">
                        <w:rPr>
                          <w:rFonts w:ascii="Fira Sans Medium" w:hAnsi="Fira Sans Medium"/>
                          <w:spacing w:val="-2"/>
                          <w:sz w:val="13"/>
                          <w:szCs w:val="13"/>
                        </w:rPr>
                        <w:t>TREUKONTAX-Steuerberatungsgesellschaft mbH</w:t>
                      </w:r>
                      <w:r w:rsidR="00575605" w:rsidRPr="00E7721B">
                        <w:rPr>
                          <w:spacing w:val="-2"/>
                          <w:sz w:val="13"/>
                          <w:szCs w:val="13"/>
                        </w:rPr>
                        <w:t xml:space="preserve"> </w:t>
                      </w:r>
                      <w:r w:rsidR="00575605" w:rsidRPr="00E7721B">
                        <w:rPr>
                          <w:spacing w:val="-2"/>
                          <w:sz w:val="13"/>
                          <w:szCs w:val="13"/>
                        </w:rPr>
                        <w:sym w:font="Symbol" w:char="F0D7"/>
                      </w:r>
                      <w:r w:rsidR="00575605" w:rsidRPr="00E7721B">
                        <w:rPr>
                          <w:spacing w:val="-2"/>
                          <w:sz w:val="13"/>
                          <w:szCs w:val="13"/>
                        </w:rPr>
                        <w:t xml:space="preserve"> Karolinenplatz 2 </w:t>
                      </w:r>
                      <w:r w:rsidR="00575605" w:rsidRPr="00E7721B">
                        <w:rPr>
                          <w:spacing w:val="-2"/>
                          <w:sz w:val="13"/>
                          <w:szCs w:val="13"/>
                        </w:rPr>
                        <w:sym w:font="Symbol" w:char="F0D7"/>
                      </w:r>
                      <w:r w:rsidR="00575605" w:rsidRPr="00E7721B">
                        <w:rPr>
                          <w:spacing w:val="-2"/>
                          <w:sz w:val="13"/>
                          <w:szCs w:val="13"/>
                        </w:rPr>
                        <w:t xml:space="preserve"> 80333 München</w:t>
                      </w:r>
                    </w:p>
                  </w:txbxContent>
                </v:textbox>
                <w10:wrap anchorx="page" anchory="page"/>
                <w10:anchorlock/>
              </v:shape>
            </w:pict>
          </mc:Fallback>
        </mc:AlternateContent>
      </w:r>
      <w:r w:rsidR="006044ED" w:rsidRPr="0058708B">
        <w:t>Betreffzeile</w:t>
      </w:r>
    </w:p>
    <w:p w14:paraId="44C532BD" w14:textId="77777777" w:rsidR="00573F9C" w:rsidRPr="009D5A3B" w:rsidRDefault="006044ED" w:rsidP="009D5A3B">
      <w:pPr>
        <w:tabs>
          <w:tab w:val="left" w:pos="8364"/>
        </w:tabs>
        <w:spacing w:line="280" w:lineRule="exact"/>
      </w:pPr>
      <w:r w:rsidRPr="009D5A3B">
        <w:t>Sehr geehrt</w:t>
      </w:r>
      <w:r w:rsidR="0086130D" w:rsidRPr="009D5A3B">
        <w:t>e Damen und Herren,</w:t>
      </w:r>
    </w:p>
    <w:p w14:paraId="5C384E41" w14:textId="77777777" w:rsidR="00573F9C" w:rsidRPr="009D5A3B" w:rsidRDefault="00573F9C" w:rsidP="009D5A3B">
      <w:pPr>
        <w:tabs>
          <w:tab w:val="left" w:pos="8364"/>
        </w:tabs>
        <w:spacing w:line="280" w:lineRule="exact"/>
      </w:pPr>
    </w:p>
    <w:p w14:paraId="771F0C65" w14:textId="77777777" w:rsidR="0067307B" w:rsidRPr="009D5A3B" w:rsidRDefault="00573F9C" w:rsidP="009D5A3B">
      <w:pPr>
        <w:spacing w:line="280" w:lineRule="exact"/>
        <w:rPr>
          <w:rFonts w:ascii="Times New Roman" w:hAnsi="Times New Roman"/>
        </w:rPr>
      </w:pPr>
      <w:r w:rsidRPr="009D5A3B">
        <w:t>test123.</w:t>
      </w:r>
      <w:r w:rsidR="0067307B" w:rsidRPr="009D5A3B">
        <w:t xml:space="preserve"> Lorem ipsum dolor sit amet, consectetur adipisici elit, sed eiusmod tempor incidunt ut labore et dolore magna aliqua. Ut enim ad minim veniam, quis nostrud exercitation ullamco laboris nisi ut aliquid ex ea commodi consequat. Quis aute iure reprehenderit in voluptate velit esse cillum dolore eu fugiat nulla pariatur. Excepteur sint obcaecat cupiditat non proident, sunt in culpa qui officia deserunt mollit anim id est laborum.</w:t>
      </w:r>
    </w:p>
    <w:p w14:paraId="7D2B7766" w14:textId="77777777" w:rsidR="0067307B" w:rsidRPr="009D5A3B" w:rsidRDefault="0067307B" w:rsidP="009D5A3B">
      <w:pPr>
        <w:spacing w:line="280" w:lineRule="exact"/>
      </w:pPr>
    </w:p>
    <w:p w14:paraId="079075E0" w14:textId="77777777" w:rsidR="0067307B" w:rsidRDefault="0067307B" w:rsidP="009D5A3B">
      <w:pPr>
        <w:spacing w:line="280" w:lineRule="exact"/>
      </w:pPr>
      <w:r w:rsidRPr="009D5A3B">
        <w:t>Duis autem vel eum iriure dolor in hendrerit in vulputate velit esse molestie consequat, vel illum dolore eu feugiat nulla facilisis at vero eros et accumsan et iusto odio dignissim qui blandit praesent luptatum zzril delenit augue duis dolore te feugait nulla facilisi. Lorem ipsum dolor sit amet, consectetuer adipiscing elit, sed diam nonummy nibh euismod tincidunt ut laoreet dolore magna aliquam erat volutpat.</w:t>
      </w:r>
    </w:p>
    <w:p w14:paraId="4C06C28E" w14:textId="77777777" w:rsidR="009D5A3B" w:rsidRPr="009D5A3B" w:rsidRDefault="009D5A3B" w:rsidP="009D5A3B">
      <w:pPr>
        <w:spacing w:line="280" w:lineRule="exact"/>
      </w:pPr>
    </w:p>
    <w:p w14:paraId="3A62938F" w14:textId="77777777" w:rsidR="0067307B" w:rsidRPr="009D5A3B" w:rsidRDefault="0067307B" w:rsidP="009D5A3B">
      <w:pPr>
        <w:spacing w:line="280" w:lineRule="exact"/>
      </w:pPr>
      <w:r w:rsidRPr="009D5A3B">
        <w:t>Ut wisi enim ad minim veniam, quis nostrud exerci tation ullamcorper suscipit lobortis nisl ut aliquip ex ea commodo consequat. Duis autem vel eum iriure dolor in hendrerit in vulputate velit esse molestie consequat, vel illum dolore eu feugiat nulla facilisis at vero eros et accumsan et iusto odio dignissim qui blandit praesent luptatum zzril delenit augue duis dolore te feugait nulla facilisi.</w:t>
      </w:r>
    </w:p>
    <w:p w14:paraId="72C3A3D9" w14:textId="77777777" w:rsidR="00EF4E2B" w:rsidRPr="009D5A3B" w:rsidRDefault="00EF4E2B" w:rsidP="009D5A3B">
      <w:pPr>
        <w:spacing w:line="280" w:lineRule="exact"/>
      </w:pPr>
    </w:p>
    <w:p w14:paraId="56719FEF" w14:textId="77777777" w:rsidR="00EF4E2B" w:rsidRPr="009D5A3B" w:rsidRDefault="00EF4E2B" w:rsidP="009D5A3B">
      <w:pPr>
        <w:spacing w:line="280" w:lineRule="exact"/>
        <w:rPr>
          <w:rFonts w:ascii="Times New Roman" w:hAnsi="Times New Roman"/>
        </w:rPr>
      </w:pPr>
      <w:r w:rsidRPr="009D5A3B">
        <w:t xml:space="preserve">Nam liber tempor cum soluta nobis eleifend option congue nihil imperdiet doming id quod mazim placerat facer possim assum. Lorem ipsum dolor sit amet, consectetuer adipiscing elit, sed diam nonummy nibh euismod tincidunt ut laoreet dolore magna aliquam erat volutpat. Ut wisi enim ad minim veniam, quis nostrud exerci tation </w:t>
      </w:r>
      <w:r w:rsidRPr="009D5A3B">
        <w:lastRenderedPageBreak/>
        <w:t xml:space="preserve">ullamcorper suscipit lobortis nisl ut aliquip ex ea commodo consequat. </w:t>
      </w:r>
    </w:p>
    <w:p w14:paraId="60118770" w14:textId="77777777" w:rsidR="00EF4E2B" w:rsidRPr="009D5A3B" w:rsidRDefault="00EF4E2B" w:rsidP="009D5A3B">
      <w:pPr>
        <w:spacing w:line="280" w:lineRule="exact"/>
      </w:pPr>
      <w:r w:rsidRPr="009D5A3B">
        <w:t>Duis autem vel eum iriure dolor in hendrerit in vulputate velit esse molestie consequat, vel illum dolore eu feugiat nulla facilisis.</w:t>
      </w:r>
    </w:p>
    <w:p w14:paraId="1B85B7F2" w14:textId="77777777" w:rsidR="003C47F3" w:rsidRPr="009D5A3B" w:rsidRDefault="003C47F3" w:rsidP="009D5A3B">
      <w:pPr>
        <w:spacing w:line="280" w:lineRule="exact"/>
      </w:pPr>
    </w:p>
    <w:p w14:paraId="73EE73BC" w14:textId="77777777" w:rsidR="003C47F3" w:rsidRPr="009D5A3B" w:rsidRDefault="00EF4E2B" w:rsidP="009D5A3B">
      <w:pPr>
        <w:spacing w:line="280" w:lineRule="exact"/>
      </w:pPr>
      <w:r w:rsidRPr="009D5A3B">
        <w:t>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w:t>
      </w:r>
    </w:p>
    <w:p w14:paraId="1DDAF5AD" w14:textId="77777777" w:rsidR="003C47F3" w:rsidRPr="009D5A3B" w:rsidRDefault="003C47F3" w:rsidP="009D5A3B">
      <w:pPr>
        <w:spacing w:line="280" w:lineRule="exact"/>
      </w:pPr>
    </w:p>
    <w:p w14:paraId="740FA36B" w14:textId="77777777" w:rsidR="00EF4E2B" w:rsidRPr="009D5A3B" w:rsidRDefault="00EF4E2B" w:rsidP="009D5A3B">
      <w:pPr>
        <w:spacing w:line="280" w:lineRule="exact"/>
      </w:pPr>
      <w:r w:rsidRPr="009D5A3B">
        <w:t>Accusam aliquyam diam diam dolore dolores duo eirmod eos erat, et nonumy sed tempor et et invidunt justo labore Stet clita ea et gubergren, kasd magna no rebum. sanctus sea sed takimata ut vero voluptua. est Lorem ipsum dolor sit amet. Lorem ipsum dolor sit amet, consetetur sadipscing elitr, sed diam nonumy eirmod tempor invidunt ut labore et dolore magna aliquyam erat.</w:t>
      </w:r>
    </w:p>
    <w:p w14:paraId="16FD3B35" w14:textId="77777777" w:rsidR="00573F9C" w:rsidRPr="009D5A3B" w:rsidRDefault="00573F9C" w:rsidP="009D5A3B">
      <w:pPr>
        <w:tabs>
          <w:tab w:val="left" w:pos="8364"/>
        </w:tabs>
        <w:spacing w:line="280" w:lineRule="exact"/>
      </w:pPr>
    </w:p>
    <w:p w14:paraId="0BD512FC" w14:textId="77777777" w:rsidR="00573F9C" w:rsidRPr="009D5A3B" w:rsidRDefault="00573F9C" w:rsidP="009D5A3B">
      <w:pPr>
        <w:tabs>
          <w:tab w:val="left" w:pos="8364"/>
        </w:tabs>
        <w:spacing w:line="280" w:lineRule="exact"/>
      </w:pPr>
      <w:r w:rsidRPr="009D5A3B">
        <w:t>Mit freundlichen Grüßen</w:t>
      </w:r>
    </w:p>
    <w:p w14:paraId="0845FFE7" w14:textId="77777777" w:rsidR="00573F9C" w:rsidRPr="009D5A3B" w:rsidRDefault="00573F9C" w:rsidP="009D5A3B">
      <w:pPr>
        <w:tabs>
          <w:tab w:val="left" w:pos="8364"/>
        </w:tabs>
        <w:spacing w:line="280" w:lineRule="exact"/>
      </w:pPr>
    </w:p>
    <w:p w14:paraId="0076F6CC" w14:textId="77777777" w:rsidR="00F26ABC" w:rsidRPr="009D5A3B" w:rsidRDefault="00F26ABC" w:rsidP="009D5A3B">
      <w:pPr>
        <w:tabs>
          <w:tab w:val="left" w:pos="8364"/>
        </w:tabs>
        <w:spacing w:line="280" w:lineRule="exact"/>
      </w:pPr>
    </w:p>
    <w:p w14:paraId="6EE69439" w14:textId="77777777" w:rsidR="00F26ABC" w:rsidRPr="009D5A3B" w:rsidRDefault="00F26ABC" w:rsidP="009D5A3B">
      <w:pPr>
        <w:tabs>
          <w:tab w:val="left" w:pos="4127"/>
        </w:tabs>
        <w:spacing w:line="280" w:lineRule="exact"/>
      </w:pPr>
    </w:p>
    <w:p w14:paraId="1ED13DAE" w14:textId="77777777" w:rsidR="00573F9C" w:rsidRPr="009D5A3B" w:rsidRDefault="00573F9C" w:rsidP="009D5A3B">
      <w:pPr>
        <w:tabs>
          <w:tab w:val="left" w:pos="8364"/>
        </w:tabs>
        <w:spacing w:line="280" w:lineRule="exact"/>
      </w:pPr>
      <w:r w:rsidRPr="009D5A3B">
        <w:t>Max Mustermann</w:t>
      </w:r>
    </w:p>
    <w:sectPr w:rsidR="00573F9C" w:rsidRPr="009D5A3B" w:rsidSect="005273A8">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418" w:right="1361" w:bottom="113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CC3DEB" w14:textId="77777777" w:rsidR="006A6416" w:rsidRDefault="006A6416" w:rsidP="004A144E">
      <w:pPr>
        <w:spacing w:line="240" w:lineRule="auto"/>
      </w:pPr>
      <w:r>
        <w:separator/>
      </w:r>
    </w:p>
  </w:endnote>
  <w:endnote w:type="continuationSeparator" w:id="0">
    <w:p w14:paraId="69C92C1A" w14:textId="77777777" w:rsidR="006A6416" w:rsidRDefault="006A6416" w:rsidP="004A14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ra Sans">
    <w:panose1 w:val="020B0503050000020004"/>
    <w:charset w:val="00"/>
    <w:family w:val="swiss"/>
    <w:pitch w:val="variable"/>
    <w:sig w:usb0="600002FF" w:usb1="00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Fira Sans Light">
    <w:panose1 w:val="020B0403050000020004"/>
    <w:charset w:val="00"/>
    <w:family w:val="swiss"/>
    <w:pitch w:val="variable"/>
    <w:sig w:usb0="600002FF" w:usb1="00000001" w:usb2="00000000" w:usb3="00000000" w:csb0="0000019F" w:csb1="00000000"/>
  </w:font>
  <w:font w:name="Fira Sans Medium">
    <w:panose1 w:val="020B0603050000020004"/>
    <w:charset w:val="00"/>
    <w:family w:val="swiss"/>
    <w:pitch w:val="variable"/>
    <w:sig w:usb0="600002FF" w:usb1="00000001" w:usb2="00000000" w:usb3="00000000" w:csb0="0000019F"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F0E083" w14:textId="77777777" w:rsidR="00BC415D" w:rsidRDefault="00BC415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13837E" w14:textId="77777777" w:rsidR="00BC415D" w:rsidRDefault="00BC415D">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E1DA01" w14:textId="77777777" w:rsidR="00BC415D" w:rsidRDefault="00BC415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66F844" w14:textId="77777777" w:rsidR="006A6416" w:rsidRDefault="006A6416" w:rsidP="004A144E">
      <w:pPr>
        <w:spacing w:line="240" w:lineRule="auto"/>
      </w:pPr>
      <w:r>
        <w:separator/>
      </w:r>
    </w:p>
  </w:footnote>
  <w:footnote w:type="continuationSeparator" w:id="0">
    <w:p w14:paraId="2E90AD4A" w14:textId="77777777" w:rsidR="006A6416" w:rsidRDefault="006A6416" w:rsidP="004A14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B62927" w14:textId="77777777" w:rsidR="00BC415D" w:rsidRDefault="00BC415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BFFC84" w14:textId="2C44F888" w:rsidR="002E05B4" w:rsidRDefault="00594C5D" w:rsidP="000908EF">
    <w:pPr>
      <w:pStyle w:val="Kopfzeile"/>
      <w:jc w:val="right"/>
    </w:pPr>
    <w:r>
      <w:rPr>
        <w:noProof/>
      </w:rPr>
      <w:drawing>
        <wp:anchor distT="0" distB="0" distL="114300" distR="114300" simplePos="0" relativeHeight="251663872" behindDoc="1" locked="0" layoutInCell="1" allowOverlap="1" wp14:anchorId="6CFF314D" wp14:editId="342ADEBA">
          <wp:simplePos x="0" y="0"/>
          <wp:positionH relativeFrom="page">
            <wp:posOffset>0</wp:posOffset>
          </wp:positionH>
          <wp:positionV relativeFrom="page">
            <wp:posOffset>0</wp:posOffset>
          </wp:positionV>
          <wp:extent cx="7560000" cy="10684800"/>
          <wp:effectExtent l="0" t="0" r="0" b="0"/>
          <wp:wrapNone/>
          <wp:docPr id="185437718"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7718" name="Grafik 185437718"/>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r w:rsidR="006268F6">
      <w:rPr>
        <w:noProof/>
      </w:rPr>
      <mc:AlternateContent>
        <mc:Choice Requires="wps">
          <w:drawing>
            <wp:anchor distT="4294967294" distB="4294967294" distL="114300" distR="114300" simplePos="0" relativeHeight="251656704" behindDoc="0" locked="0" layoutInCell="1" allowOverlap="1" wp14:anchorId="759E6782" wp14:editId="4BB7113D">
              <wp:simplePos x="0" y="0"/>
              <wp:positionH relativeFrom="column">
                <wp:posOffset>4775835</wp:posOffset>
              </wp:positionH>
              <wp:positionV relativeFrom="paragraph">
                <wp:posOffset>273684</wp:posOffset>
              </wp:positionV>
              <wp:extent cx="1908175" cy="0"/>
              <wp:effectExtent l="0" t="0" r="9525" b="12700"/>
              <wp:wrapNone/>
              <wp:docPr id="891133091" name="Gerade Verbindung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8175" cy="0"/>
                      </a:xfrm>
                      <a:prstGeom prst="line">
                        <a:avLst/>
                      </a:prstGeom>
                      <a:noFill/>
                      <a:ln w="12700" cap="flat" cmpd="sng" algn="ctr">
                        <a:solidFill>
                          <a:srgbClr val="8CBE3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86AAC2" id="Gerade Verbindung 9" o:spid="_x0000_s1026" style="position:absolute;flip:x;z-index:25165670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376.05pt,21.55pt" to="526.3pt,21.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" strokecolor="#8cbe3c" strokeweight="1pt">
              <v:stroke joinstyle="miter"/>
              <o:lock v:ext="edit" shapetype="f"/>
            </v:line>
          </w:pict>
        </mc:Fallback>
      </mc:AlternateContent>
    </w:r>
    <w:r w:rsidR="002E05B4">
      <w:fldChar w:fldCharType="begin"/>
    </w:r>
    <w:r w:rsidR="002E05B4">
      <w:instrText xml:space="preserve"> PAGE  \* Arabic  \* MERGEFORMAT </w:instrText>
    </w:r>
    <w:r w:rsidR="002E05B4">
      <w:fldChar w:fldCharType="separate"/>
    </w:r>
    <w:r w:rsidR="002E05B4">
      <w:rPr>
        <w:noProof/>
      </w:rPr>
      <w:t>2</w:t>
    </w:r>
    <w:r w:rsidR="002E05B4">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83189F" w14:textId="56CD6645" w:rsidR="00F45081" w:rsidRDefault="00BC415D">
    <w:pPr>
      <w:pStyle w:val="Kopfzeile"/>
    </w:pPr>
    <w:r>
      <w:rPr>
        <w:noProof/>
      </w:rPr>
      <w:drawing>
        <wp:anchor distT="0" distB="0" distL="114300" distR="114300" simplePos="0" relativeHeight="251664896" behindDoc="1" locked="0" layoutInCell="1" allowOverlap="1" wp14:anchorId="20D94520" wp14:editId="5A68F9B8">
          <wp:simplePos x="0" y="0"/>
          <wp:positionH relativeFrom="page">
            <wp:posOffset>0</wp:posOffset>
          </wp:positionH>
          <wp:positionV relativeFrom="page">
            <wp:posOffset>0</wp:posOffset>
          </wp:positionV>
          <wp:extent cx="7560000" cy="10684800"/>
          <wp:effectExtent l="0" t="0" r="0" b="0"/>
          <wp:wrapNone/>
          <wp:docPr id="284291130"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291130" name="Grafik 284291130"/>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EF"/>
    <w:rsid w:val="000668A7"/>
    <w:rsid w:val="000866F9"/>
    <w:rsid w:val="000908EF"/>
    <w:rsid w:val="000A0069"/>
    <w:rsid w:val="000C06D3"/>
    <w:rsid w:val="000D0016"/>
    <w:rsid w:val="001067D2"/>
    <w:rsid w:val="001340C1"/>
    <w:rsid w:val="001404DA"/>
    <w:rsid w:val="00144D09"/>
    <w:rsid w:val="00153D12"/>
    <w:rsid w:val="001547C4"/>
    <w:rsid w:val="00194A35"/>
    <w:rsid w:val="001C0AEF"/>
    <w:rsid w:val="001D740F"/>
    <w:rsid w:val="001E0D27"/>
    <w:rsid w:val="001F34F2"/>
    <w:rsid w:val="00226CF2"/>
    <w:rsid w:val="00265911"/>
    <w:rsid w:val="00283B2D"/>
    <w:rsid w:val="002D3376"/>
    <w:rsid w:val="002E05B4"/>
    <w:rsid w:val="00300419"/>
    <w:rsid w:val="003662F5"/>
    <w:rsid w:val="00370A60"/>
    <w:rsid w:val="003C1597"/>
    <w:rsid w:val="003C47F3"/>
    <w:rsid w:val="003E042F"/>
    <w:rsid w:val="004A144E"/>
    <w:rsid w:val="004A5E17"/>
    <w:rsid w:val="00505EBE"/>
    <w:rsid w:val="00514C43"/>
    <w:rsid w:val="00521A17"/>
    <w:rsid w:val="005273A8"/>
    <w:rsid w:val="00573F9C"/>
    <w:rsid w:val="00575605"/>
    <w:rsid w:val="0058379E"/>
    <w:rsid w:val="0058708B"/>
    <w:rsid w:val="005902CB"/>
    <w:rsid w:val="00592D64"/>
    <w:rsid w:val="00594C5D"/>
    <w:rsid w:val="005D3412"/>
    <w:rsid w:val="005D3A43"/>
    <w:rsid w:val="005F5564"/>
    <w:rsid w:val="00603DF8"/>
    <w:rsid w:val="006044ED"/>
    <w:rsid w:val="006221CD"/>
    <w:rsid w:val="006268F6"/>
    <w:rsid w:val="0067307B"/>
    <w:rsid w:val="00697E94"/>
    <w:rsid w:val="006A6416"/>
    <w:rsid w:val="006B4B29"/>
    <w:rsid w:val="006F2DAF"/>
    <w:rsid w:val="00731F6D"/>
    <w:rsid w:val="007340BF"/>
    <w:rsid w:val="0078661B"/>
    <w:rsid w:val="007A52EC"/>
    <w:rsid w:val="007B3A11"/>
    <w:rsid w:val="007C4936"/>
    <w:rsid w:val="00805D57"/>
    <w:rsid w:val="0081529B"/>
    <w:rsid w:val="0086130D"/>
    <w:rsid w:val="008644DB"/>
    <w:rsid w:val="008E7A9D"/>
    <w:rsid w:val="008F519F"/>
    <w:rsid w:val="00915E5D"/>
    <w:rsid w:val="00952B91"/>
    <w:rsid w:val="00955F10"/>
    <w:rsid w:val="00990656"/>
    <w:rsid w:val="009C0D24"/>
    <w:rsid w:val="009C455B"/>
    <w:rsid w:val="009D5A3B"/>
    <w:rsid w:val="00A010E1"/>
    <w:rsid w:val="00A617C3"/>
    <w:rsid w:val="00A65014"/>
    <w:rsid w:val="00AA4444"/>
    <w:rsid w:val="00AC2706"/>
    <w:rsid w:val="00AD2628"/>
    <w:rsid w:val="00AD77A7"/>
    <w:rsid w:val="00AE4685"/>
    <w:rsid w:val="00AF28D8"/>
    <w:rsid w:val="00AF3F49"/>
    <w:rsid w:val="00B43637"/>
    <w:rsid w:val="00B47059"/>
    <w:rsid w:val="00B7218A"/>
    <w:rsid w:val="00BA6660"/>
    <w:rsid w:val="00BC415D"/>
    <w:rsid w:val="00BD2BB0"/>
    <w:rsid w:val="00BF54F0"/>
    <w:rsid w:val="00C052B9"/>
    <w:rsid w:val="00C5197A"/>
    <w:rsid w:val="00C64E63"/>
    <w:rsid w:val="00CE1FF6"/>
    <w:rsid w:val="00CF5CF9"/>
    <w:rsid w:val="00D01C81"/>
    <w:rsid w:val="00D34764"/>
    <w:rsid w:val="00D5375F"/>
    <w:rsid w:val="00D56945"/>
    <w:rsid w:val="00D660A7"/>
    <w:rsid w:val="00DA6651"/>
    <w:rsid w:val="00E159FC"/>
    <w:rsid w:val="00E3459D"/>
    <w:rsid w:val="00E7721B"/>
    <w:rsid w:val="00EA2F35"/>
    <w:rsid w:val="00ED6666"/>
    <w:rsid w:val="00ED7B3C"/>
    <w:rsid w:val="00EE0F08"/>
    <w:rsid w:val="00EF4E2B"/>
    <w:rsid w:val="00F26ABC"/>
    <w:rsid w:val="00F45081"/>
    <w:rsid w:val="00F47DDD"/>
    <w:rsid w:val="00F96992"/>
    <w:rsid w:val="00FF5BEC"/>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4E4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de-DE"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44D09"/>
    <w:pPr>
      <w:spacing w:line="259" w:lineRule="auto"/>
    </w:pPr>
    <w:rPr>
      <w:rFonts w:ascii="Fira Sans" w:hAnsi="Fira Sans"/>
      <w:sz w:val="22"/>
      <w:szCs w:val="22"/>
      <w:lang w:eastAsia="en-US"/>
    </w:rPr>
  </w:style>
  <w:style w:type="paragraph" w:styleId="berschrift1">
    <w:name w:val="heading 1"/>
    <w:basedOn w:val="Standard"/>
    <w:next w:val="Standard"/>
    <w:link w:val="berschrift1Zchn"/>
    <w:uiPriority w:val="9"/>
    <w:qFormat/>
    <w:rsid w:val="00144D09"/>
    <w:pPr>
      <w:keepNext/>
      <w:keepLines/>
      <w:spacing w:before="240"/>
      <w:outlineLvl w:val="0"/>
    </w:pPr>
    <w:rPr>
      <w:rFonts w:eastAsiaTheme="majorEastAsia" w:cstheme="majorBidi"/>
      <w:color w:val="8CBE3C"/>
      <w:sz w:val="32"/>
      <w:szCs w:val="32"/>
    </w:rPr>
  </w:style>
  <w:style w:type="paragraph" w:styleId="berschrift2">
    <w:name w:val="heading 2"/>
    <w:basedOn w:val="Standard"/>
    <w:next w:val="Standard"/>
    <w:link w:val="berschrift2Zchn"/>
    <w:uiPriority w:val="9"/>
    <w:semiHidden/>
    <w:unhideWhenUsed/>
    <w:qFormat/>
    <w:rsid w:val="00144D09"/>
    <w:pPr>
      <w:keepNext/>
      <w:keepLines/>
      <w:spacing w:before="40"/>
      <w:outlineLvl w:val="1"/>
    </w:pPr>
    <w:rPr>
      <w:rFonts w:eastAsiaTheme="majorEastAsia" w:cstheme="majorBidi"/>
      <w:color w:val="8CBE3C"/>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594C5D"/>
    <w:pPr>
      <w:spacing w:before="5760" w:after="510" w:line="240" w:lineRule="auto"/>
      <w:contextualSpacing/>
    </w:pPr>
    <w:rPr>
      <w:rFonts w:eastAsia="DengXian Light"/>
      <w:color w:val="8CBE3C"/>
      <w:spacing w:val="-10"/>
      <w:kern w:val="28"/>
      <w:sz w:val="30"/>
      <w:szCs w:val="56"/>
    </w:rPr>
  </w:style>
  <w:style w:type="character" w:customStyle="1" w:styleId="TitelZchn">
    <w:name w:val="Titel Zchn"/>
    <w:link w:val="Titel"/>
    <w:uiPriority w:val="10"/>
    <w:rsid w:val="00594C5D"/>
    <w:rPr>
      <w:rFonts w:ascii="Fira Sans" w:eastAsia="DengXian Light" w:hAnsi="Fira Sans"/>
      <w:color w:val="8CBE3C"/>
      <w:spacing w:val="-10"/>
      <w:kern w:val="28"/>
      <w:sz w:val="30"/>
      <w:szCs w:val="56"/>
      <w:lang w:eastAsia="en-US"/>
    </w:rPr>
  </w:style>
  <w:style w:type="paragraph" w:styleId="StandardWeb">
    <w:name w:val="Normal (Web)"/>
    <w:basedOn w:val="Standard"/>
    <w:uiPriority w:val="99"/>
    <w:semiHidden/>
    <w:unhideWhenUsed/>
    <w:rsid w:val="0067307B"/>
    <w:pPr>
      <w:spacing w:before="100" w:beforeAutospacing="1" w:after="100" w:afterAutospacing="1" w:line="240" w:lineRule="auto"/>
    </w:pPr>
    <w:rPr>
      <w:rFonts w:ascii="Times New Roman" w:eastAsia="Times New Roman" w:hAnsi="Times New Roman"/>
      <w:sz w:val="24"/>
      <w:szCs w:val="24"/>
      <w:lang w:eastAsia="de-DE"/>
    </w:rPr>
  </w:style>
  <w:style w:type="paragraph" w:styleId="Kopfzeile">
    <w:name w:val="header"/>
    <w:basedOn w:val="Standard"/>
    <w:link w:val="KopfzeileZchn"/>
    <w:uiPriority w:val="99"/>
    <w:unhideWhenUsed/>
    <w:rsid w:val="004A144E"/>
    <w:pPr>
      <w:tabs>
        <w:tab w:val="center" w:pos="4536"/>
        <w:tab w:val="right" w:pos="9072"/>
      </w:tabs>
      <w:spacing w:line="240" w:lineRule="auto"/>
    </w:pPr>
  </w:style>
  <w:style w:type="character" w:customStyle="1" w:styleId="KopfzeileZchn">
    <w:name w:val="Kopfzeile Zchn"/>
    <w:link w:val="Kopfzeile"/>
    <w:uiPriority w:val="99"/>
    <w:rsid w:val="004A144E"/>
    <w:rPr>
      <w:rFonts w:ascii="Century Gothic" w:hAnsi="Century Gothic"/>
    </w:rPr>
  </w:style>
  <w:style w:type="paragraph" w:styleId="Fuzeile">
    <w:name w:val="footer"/>
    <w:basedOn w:val="Standard"/>
    <w:link w:val="FuzeileZchn"/>
    <w:uiPriority w:val="99"/>
    <w:unhideWhenUsed/>
    <w:rsid w:val="004A144E"/>
    <w:pPr>
      <w:tabs>
        <w:tab w:val="center" w:pos="4536"/>
        <w:tab w:val="right" w:pos="9072"/>
      </w:tabs>
      <w:spacing w:line="240" w:lineRule="auto"/>
    </w:pPr>
  </w:style>
  <w:style w:type="character" w:customStyle="1" w:styleId="FuzeileZchn">
    <w:name w:val="Fußzeile Zchn"/>
    <w:link w:val="Fuzeile"/>
    <w:uiPriority w:val="99"/>
    <w:rsid w:val="004A144E"/>
    <w:rPr>
      <w:rFonts w:ascii="Century Gothic" w:hAnsi="Century Gothic"/>
    </w:rPr>
  </w:style>
  <w:style w:type="character" w:customStyle="1" w:styleId="berschrift1Zchn">
    <w:name w:val="Überschrift 1 Zchn"/>
    <w:basedOn w:val="Absatz-Standardschriftart"/>
    <w:link w:val="berschrift1"/>
    <w:uiPriority w:val="9"/>
    <w:rsid w:val="00144D09"/>
    <w:rPr>
      <w:rFonts w:ascii="Fira Sans" w:eastAsiaTheme="majorEastAsia" w:hAnsi="Fira Sans" w:cstheme="majorBidi"/>
      <w:color w:val="8CBE3C"/>
      <w:sz w:val="32"/>
      <w:szCs w:val="32"/>
      <w:lang w:eastAsia="en-US"/>
    </w:rPr>
  </w:style>
  <w:style w:type="character" w:customStyle="1" w:styleId="berschrift2Zchn">
    <w:name w:val="Überschrift 2 Zchn"/>
    <w:basedOn w:val="Absatz-Standardschriftart"/>
    <w:link w:val="berschrift2"/>
    <w:uiPriority w:val="9"/>
    <w:semiHidden/>
    <w:rsid w:val="00144D09"/>
    <w:rPr>
      <w:rFonts w:ascii="Fira Sans" w:eastAsiaTheme="majorEastAsia" w:hAnsi="Fira Sans" w:cstheme="majorBidi"/>
      <w:color w:val="8CBE3C"/>
      <w:sz w:val="26"/>
      <w:szCs w:val="26"/>
      <w:lang w:eastAsia="en-US"/>
    </w:rPr>
  </w:style>
  <w:style w:type="character" w:styleId="IntensiveHervorhebung">
    <w:name w:val="Intense Emphasis"/>
    <w:basedOn w:val="Absatz-Standardschriftart"/>
    <w:uiPriority w:val="21"/>
    <w:qFormat/>
    <w:rsid w:val="00594C5D"/>
    <w:rPr>
      <w:i/>
      <w:iCs/>
      <w:color w:val="8CBE3C"/>
    </w:rPr>
  </w:style>
  <w:style w:type="character" w:styleId="IntensiverVerweis">
    <w:name w:val="Intense Reference"/>
    <w:basedOn w:val="Absatz-Standardschriftart"/>
    <w:uiPriority w:val="32"/>
    <w:qFormat/>
    <w:rsid w:val="00594C5D"/>
    <w:rPr>
      <w:b/>
      <w:bCs/>
      <w:smallCaps/>
      <w:color w:val="8CBE3C"/>
      <w:spacing w:val="5"/>
    </w:rPr>
  </w:style>
  <w:style w:type="paragraph" w:styleId="IntensivesZitat">
    <w:name w:val="Intense Quote"/>
    <w:basedOn w:val="Standard"/>
    <w:next w:val="Standard"/>
    <w:link w:val="IntensivesZitatZchn"/>
    <w:uiPriority w:val="30"/>
    <w:qFormat/>
    <w:rsid w:val="001404DA"/>
    <w:pPr>
      <w:pBdr>
        <w:top w:val="single" w:sz="4" w:space="10" w:color="156082" w:themeColor="accent1"/>
        <w:bottom w:val="single" w:sz="4" w:space="10" w:color="156082" w:themeColor="accent1"/>
      </w:pBdr>
      <w:spacing w:before="360" w:after="360"/>
      <w:ind w:left="864" w:right="864"/>
      <w:jc w:val="center"/>
    </w:pPr>
    <w:rPr>
      <w:i/>
      <w:iCs/>
      <w:color w:val="8CBE3C"/>
    </w:rPr>
  </w:style>
  <w:style w:type="character" w:customStyle="1" w:styleId="IntensivesZitatZchn">
    <w:name w:val="Intensives Zitat Zchn"/>
    <w:basedOn w:val="Absatz-Standardschriftart"/>
    <w:link w:val="IntensivesZitat"/>
    <w:uiPriority w:val="30"/>
    <w:rsid w:val="001404DA"/>
    <w:rPr>
      <w:rFonts w:ascii="Fira Sans Light" w:hAnsi="Fira Sans Light"/>
      <w:i/>
      <w:iCs/>
      <w:color w:val="8CBE3C"/>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49576431">
      <w:bodyDiv w:val="1"/>
      <w:marLeft w:val="0"/>
      <w:marRight w:val="0"/>
      <w:marTop w:val="0"/>
      <w:marBottom w:val="0"/>
      <w:divBdr>
        <w:top w:val="none" w:sz="0" w:space="0" w:color="auto"/>
        <w:left w:val="none" w:sz="0" w:space="0" w:color="auto"/>
        <w:bottom w:val="none" w:sz="0" w:space="0" w:color="auto"/>
        <w:right w:val="none" w:sz="0" w:space="0" w:color="auto"/>
      </w:divBdr>
    </w:div>
    <w:div w:id="203989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BFDDDF652E4394B94EAF34860A92AA2" ma:contentTypeVersion="16" ma:contentTypeDescription="Ein neues Dokument erstellen." ma:contentTypeScope="" ma:versionID="3c0e2178d1968b3aed3e3dfb8bdb9b9a">
  <xsd:schema xmlns:xsd="http://www.w3.org/2001/XMLSchema" xmlns:xs="http://www.w3.org/2001/XMLSchema" xmlns:p="http://schemas.microsoft.com/office/2006/metadata/properties" xmlns:ns2="3d7527bb-3366-48ce-ad81-811ebc94bddf" xmlns:ns3="d8c4b207-b509-4506-a817-4b54dfbc3e8b" targetNamespace="http://schemas.microsoft.com/office/2006/metadata/properties" ma:root="true" ma:fieldsID="7b4c2eb9e3ac673195d30f7375e65a7c" ns2:_="" ns3:_="">
    <xsd:import namespace="3d7527bb-3366-48ce-ad81-811ebc94bddf"/>
    <xsd:import namespace="d8c4b207-b509-4506-a817-4b54dfbc3e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527bb-3366-48ce-ad81-811ebc94b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2c1c20c-09ed-41c1-ba1a-b1baa51928f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c4b207-b509-4506-a817-4b54dfbc3e8b"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4" nillable="true" ma:displayName="Taxonomy Catch All Column" ma:hidden="true" ma:list="{d2052437-948e-4e04-9aaa-8a55a0364439}" ma:internalName="TaxCatchAll" ma:showField="CatchAllData" ma:web="d8c4b207-b509-4506-a817-4b54dfbc3e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8c4b207-b509-4506-a817-4b54dfbc3e8b" xsi:nil="true"/>
    <lcf76f155ced4ddcb4097134ff3c332f xmlns="3d7527bb-3366-48ce-ad81-811ebc94bdd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87A9F3B-C7FB-4060-98CA-3D71DDD3D016}"/>
</file>

<file path=customXml/itemProps2.xml><?xml version="1.0" encoding="utf-8"?>
<ds:datastoreItem xmlns:ds="http://schemas.openxmlformats.org/officeDocument/2006/customXml" ds:itemID="{71AD10AE-E957-4568-BCA9-43DB245CE813}">
  <ds:schemaRefs>
    <ds:schemaRef ds:uri="http://schemas.openxmlformats.org/officeDocument/2006/bibliography"/>
  </ds:schemaRefs>
</ds:datastoreItem>
</file>

<file path=customXml/itemProps3.xml><?xml version="1.0" encoding="utf-8"?>
<ds:datastoreItem xmlns:ds="http://schemas.openxmlformats.org/officeDocument/2006/customXml" ds:itemID="{E8C4A1EC-1821-4B26-996C-614CC549553C}">
  <ds:schemaRefs>
    <ds:schemaRef ds:uri="http://schemas.microsoft.com/sharepoint/v3/contenttype/forms"/>
  </ds:schemaRefs>
</ds:datastoreItem>
</file>

<file path=customXml/itemProps4.xml><?xml version="1.0" encoding="utf-8"?>
<ds:datastoreItem xmlns:ds="http://schemas.openxmlformats.org/officeDocument/2006/customXml" ds:itemID="{0627901D-BC48-4D6E-B2B2-743FD64EBB52}">
  <ds:schemaRefs>
    <ds:schemaRef ds:uri="http://schemas.microsoft.com/office/2006/metadata/properties"/>
    <ds:schemaRef ds:uri="http://schemas.microsoft.com/office/infopath/2007/PartnerControls"/>
    <ds:schemaRef ds:uri="8a336a71-cb8c-4768-8ecf-dd1ef639c1e8"/>
    <ds:schemaRef ds:uri="f84164aa-edfa-4c65-969f-8df27909abbd"/>
  </ds:schemaRefs>
</ds:datastoreItem>
</file>

<file path=docProps/app.xml><?xml version="1.0" encoding="utf-8"?>
<Properties xmlns="http://schemas.openxmlformats.org/officeDocument/2006/extended-properties" xmlns:vt="http://schemas.openxmlformats.org/officeDocument/2006/docPropsVTypes">
  <Template>TX_Brief_ZENTRALE_RGB-140-190-60_MITCLAIM_REG.dotx</Template>
  <TotalTime>0</TotalTime>
  <Pages>2</Pages>
  <Words>337</Words>
  <Characters>2410</Characters>
  <Application>Microsoft Office Word</Application>
  <DocSecurity>0</DocSecurity>
  <Lines>86</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Susanne Koppenhöfer | Just Imagine</cp:lastModifiedBy>
  <cp:revision>2</cp:revision>
  <cp:lastPrinted>2025-10-07T07:23:00Z</cp:lastPrinted>
  <dcterms:created xsi:type="dcterms:W3CDTF">2026-09-21T08:27:00Z</dcterms:created>
  <dcterms:modified xsi:type="dcterms:W3CDTF">2026-09-21T08:27:00Z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0x010100BBFDDDF652E4394B94EAF34860A92AA2</vt:lpwstr>
  </property>
  <property fmtid="{D5CDD505-2E9C-101B-9397-08002B2CF9AE}" pid="3" name="Order">
    <vt:r8>12800</vt:r8>
  </property>
</Properties>
</file>